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AA5" w:rsidRDefault="007B70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FF2F3B7" wp14:editId="567CB1CF">
                <wp:simplePos x="0" y="0"/>
                <wp:positionH relativeFrom="margin">
                  <wp:posOffset>1760855</wp:posOffset>
                </wp:positionH>
                <wp:positionV relativeFrom="paragraph">
                  <wp:posOffset>9838055</wp:posOffset>
                </wp:positionV>
                <wp:extent cx="4432300" cy="279400"/>
                <wp:effectExtent l="0" t="0" r="0" b="635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REMEMBER LRC BOOK!       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2F3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65pt;margin-top:774.65pt;width:349pt;height:2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REMEMBER LRC BOOK!       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8BE35A2" wp14:editId="041C3CC1">
                <wp:simplePos x="0" y="0"/>
                <wp:positionH relativeFrom="margin">
                  <wp:posOffset>1735455</wp:posOffset>
                </wp:positionH>
                <wp:positionV relativeFrom="paragraph">
                  <wp:posOffset>9418955</wp:posOffset>
                </wp:positionV>
                <wp:extent cx="4432300" cy="279400"/>
                <wp:effectExtent l="0" t="0" r="0" b="635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REMEMBER LRC BOOK!       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E35A2" id="_x0000_s1027" type="#_x0000_t202" style="position:absolute;margin-left:136.65pt;margin-top:741.65pt;width:349pt;height:2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REMEMBER LRC BOOK!       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A5374BB" wp14:editId="7EB201BF">
                <wp:simplePos x="0" y="0"/>
                <wp:positionH relativeFrom="margin">
                  <wp:posOffset>1811655</wp:posOffset>
                </wp:positionH>
                <wp:positionV relativeFrom="paragraph">
                  <wp:posOffset>9025255</wp:posOffset>
                </wp:positionV>
                <wp:extent cx="4432300" cy="279400"/>
                <wp:effectExtent l="0" t="0" r="0" b="635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REMEMBER LRC BOOK!       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74BB" id="_x0000_s1028" type="#_x0000_t202" style="position:absolute;margin-left:142.65pt;margin-top:710.65pt;width:349pt;height:2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REMEMBER LRC BOOK!       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DF9F819" wp14:editId="49AF865D">
                <wp:simplePos x="0" y="0"/>
                <wp:positionH relativeFrom="margin">
                  <wp:posOffset>1773555</wp:posOffset>
                </wp:positionH>
                <wp:positionV relativeFrom="paragraph">
                  <wp:posOffset>8606155</wp:posOffset>
                </wp:positionV>
                <wp:extent cx="4432300" cy="279400"/>
                <wp:effectExtent l="0" t="0" r="0" b="635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REMEMBER LRC BOOK!       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9F819" id="_x0000_s1029" type="#_x0000_t202" style="position:absolute;margin-left:139.65pt;margin-top:677.65pt;width:349pt;height:2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REMEMBER LRC BOOK!       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DC268DC" wp14:editId="563DC046">
                <wp:simplePos x="0" y="0"/>
                <wp:positionH relativeFrom="margin">
                  <wp:posOffset>1773555</wp:posOffset>
                </wp:positionH>
                <wp:positionV relativeFrom="paragraph">
                  <wp:posOffset>8199755</wp:posOffset>
                </wp:positionV>
                <wp:extent cx="4432300" cy="279400"/>
                <wp:effectExtent l="0" t="0" r="0" b="635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REMEMBER LRC BOOK!       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68DC" id="_x0000_s1030" type="#_x0000_t202" style="position:absolute;margin-left:139.65pt;margin-top:645.65pt;width:349pt;height:2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REMEMBER LRC BOOK!       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A061D1E" wp14:editId="7797B9A6">
                <wp:simplePos x="0" y="0"/>
                <wp:positionH relativeFrom="margin">
                  <wp:align>center</wp:align>
                </wp:positionH>
                <wp:positionV relativeFrom="paragraph">
                  <wp:posOffset>4999355</wp:posOffset>
                </wp:positionV>
                <wp:extent cx="6819900" cy="29210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1D1E" id="_x0000_s1031" type="#_x0000_t202" style="position:absolute;margin-left:0;margin-top:393.65pt;width:537pt;height:23pt;z-index:2517514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2BA0686" wp14:editId="059907D8">
                <wp:simplePos x="0" y="0"/>
                <wp:positionH relativeFrom="margin">
                  <wp:align>center</wp:align>
                </wp:positionH>
                <wp:positionV relativeFrom="paragraph">
                  <wp:posOffset>6828155</wp:posOffset>
                </wp:positionV>
                <wp:extent cx="6819900" cy="29210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0686" id="_x0000_s1032" type="#_x0000_t202" style="position:absolute;margin-left:0;margin-top:537.65pt;width:537pt;height:23pt;z-index:2517637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ACE8FAE" wp14:editId="416AF87A">
                <wp:simplePos x="0" y="0"/>
                <wp:positionH relativeFrom="margin">
                  <wp:align>center</wp:align>
                </wp:positionH>
                <wp:positionV relativeFrom="paragraph">
                  <wp:posOffset>7171055</wp:posOffset>
                </wp:positionV>
                <wp:extent cx="6819900" cy="29210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E8FAE" id="_x0000_s1033" type="#_x0000_t202" style="position:absolute;margin-left:0;margin-top:564.65pt;width:537pt;height:23pt;z-index:2517657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FCB3A3C" wp14:editId="7285E86F">
                <wp:simplePos x="0" y="0"/>
                <wp:positionH relativeFrom="margin">
                  <wp:align>center</wp:align>
                </wp:positionH>
                <wp:positionV relativeFrom="paragraph">
                  <wp:posOffset>7526655</wp:posOffset>
                </wp:positionV>
                <wp:extent cx="6819900" cy="29210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3A3C" id="_x0000_s1034" type="#_x0000_t202" style="position:absolute;margin-left:0;margin-top:592.65pt;width:537pt;height:23pt;z-index:2517678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632E5F5" wp14:editId="39ACB6C1">
                <wp:simplePos x="0" y="0"/>
                <wp:positionH relativeFrom="margin">
                  <wp:align>center</wp:align>
                </wp:positionH>
                <wp:positionV relativeFrom="paragraph">
                  <wp:posOffset>6409055</wp:posOffset>
                </wp:positionV>
                <wp:extent cx="6819900" cy="292100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2E5F5" id="_x0000_s1035" type="#_x0000_t202" style="position:absolute;margin-left:0;margin-top:504.65pt;width:537pt;height:23pt;z-index:2517616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1EBE048" wp14:editId="4107FFA6">
                <wp:simplePos x="0" y="0"/>
                <wp:positionH relativeFrom="margin">
                  <wp:align>center</wp:align>
                </wp:positionH>
                <wp:positionV relativeFrom="paragraph">
                  <wp:posOffset>7844155</wp:posOffset>
                </wp:positionV>
                <wp:extent cx="6819900" cy="29210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BE048" id="_x0000_s1036" type="#_x0000_t202" style="position:absolute;margin-left:0;margin-top:617.65pt;width:537pt;height:23pt;z-index:251759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AE766CF" wp14:editId="4A5FF56E">
                <wp:simplePos x="0" y="0"/>
                <wp:positionH relativeFrom="margin">
                  <wp:align>center</wp:align>
                </wp:positionH>
                <wp:positionV relativeFrom="paragraph">
                  <wp:posOffset>6040755</wp:posOffset>
                </wp:positionV>
                <wp:extent cx="6819900" cy="29210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766CF" id="_x0000_s1037" type="#_x0000_t202" style="position:absolute;margin-left:0;margin-top:475.65pt;width:537pt;height:23pt;z-index:251757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E575BE5" wp14:editId="586D3F59">
                <wp:simplePos x="0" y="0"/>
                <wp:positionH relativeFrom="margin">
                  <wp:align>center</wp:align>
                </wp:positionH>
                <wp:positionV relativeFrom="paragraph">
                  <wp:posOffset>5685155</wp:posOffset>
                </wp:positionV>
                <wp:extent cx="6819900" cy="29210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75BE5" id="_x0000_s1038" type="#_x0000_t202" style="position:absolute;margin-left:0;margin-top:447.65pt;width:537pt;height:23pt;z-index:2517555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2242D65" wp14:editId="70EE6364">
                <wp:simplePos x="0" y="0"/>
                <wp:positionH relativeFrom="margin">
                  <wp:align>center</wp:align>
                </wp:positionH>
                <wp:positionV relativeFrom="paragraph">
                  <wp:posOffset>5342255</wp:posOffset>
                </wp:positionV>
                <wp:extent cx="6819900" cy="29210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2D65" id="_x0000_s1039" type="#_x0000_t202" style="position:absolute;margin-left:0;margin-top:420.65pt;width:537pt;height:23pt;z-index:2517534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467DC28" wp14:editId="1F75A281">
                <wp:simplePos x="0" y="0"/>
                <wp:positionH relativeFrom="margin">
                  <wp:align>center</wp:align>
                </wp:positionH>
                <wp:positionV relativeFrom="paragraph">
                  <wp:posOffset>4681855</wp:posOffset>
                </wp:positionV>
                <wp:extent cx="6819900" cy="29210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DC28" id="_x0000_s1040" type="#_x0000_t202" style="position:absolute;margin-left:0;margin-top:368.65pt;width:537pt;height:23pt;z-index:251749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EE7FCA3" wp14:editId="24D3E7E3">
                <wp:simplePos x="0" y="0"/>
                <wp:positionH relativeFrom="margin">
                  <wp:align>center</wp:align>
                </wp:positionH>
                <wp:positionV relativeFrom="paragraph">
                  <wp:posOffset>1468755</wp:posOffset>
                </wp:positionV>
                <wp:extent cx="6819900" cy="29210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REMEMBER LRC BOOK!        REMEMBER LRC BOOK!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  REMEMBER LRC BOOK!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FCA3" id="_x0000_s1041" type="#_x0000_t202" style="position:absolute;margin-left:0;margin-top:115.65pt;width:537pt;height:23pt;z-index:251745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REMEMBER LRC BOOK!        REMEMBER LRC BOOK!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  REMEMBER LRC BOOK!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073ADE1" wp14:editId="20E27658">
                <wp:simplePos x="0" y="0"/>
                <wp:positionH relativeFrom="margin">
                  <wp:align>center</wp:align>
                </wp:positionH>
                <wp:positionV relativeFrom="paragraph">
                  <wp:posOffset>1786255</wp:posOffset>
                </wp:positionV>
                <wp:extent cx="6819900" cy="29210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REMEMBER LRC BOOK!        REMEMBER LRC BOOK!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  REMEMBER LRC BOOK!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ADE1" id="_x0000_s1042" type="#_x0000_t202" style="position:absolute;margin-left:0;margin-top:140.65pt;width:537pt;height:23pt;z-index:2517473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REMEMBER LRC BOOK!        REMEMBER LRC BOOK!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  REMEMBER LRC BOOK!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AE2CD23" wp14:editId="59E46FE9">
                <wp:simplePos x="0" y="0"/>
                <wp:positionH relativeFrom="column">
                  <wp:posOffset>97155</wp:posOffset>
                </wp:positionH>
                <wp:positionV relativeFrom="paragraph">
                  <wp:posOffset>1113155</wp:posOffset>
                </wp:positionV>
                <wp:extent cx="6819900" cy="29210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REMEMBER LRC BOOK!        REMEMBER LRC BOOK!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  REMEMBER LRC BOOK!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2CD23" id="_x0000_s1043" type="#_x0000_t202" style="position:absolute;margin-left:7.65pt;margin-top:87.65pt;width:537pt;height:23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REMEMBER LRC BOOK!        REMEMBER LRC BOOK!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  REMEMBER LRC BOOK!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BA62054" wp14:editId="1F32F276">
                <wp:simplePos x="0" y="0"/>
                <wp:positionH relativeFrom="margin">
                  <wp:align>center</wp:align>
                </wp:positionH>
                <wp:positionV relativeFrom="paragraph">
                  <wp:posOffset>770255</wp:posOffset>
                </wp:positionV>
                <wp:extent cx="6819900" cy="29210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REMEMBER LRC BOOK!        REMEMBER LRC BOOK!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  REMEMBER LRC BOOK!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2054" id="_x0000_s1044" type="#_x0000_t202" style="position:absolute;margin-left:0;margin-top:60.65pt;width:537pt;height:23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REMEMBER LRC BOOK!        REMEMBER LRC BOOK!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  REMEMBER LRC BOOK!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08C5856" wp14:editId="232588F3">
                <wp:simplePos x="0" y="0"/>
                <wp:positionH relativeFrom="margin">
                  <wp:align>center</wp:align>
                </wp:positionH>
                <wp:positionV relativeFrom="paragraph">
                  <wp:posOffset>401955</wp:posOffset>
                </wp:positionV>
                <wp:extent cx="6819900" cy="29210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REMEMBER LRC BOOK!        REMEMBER LRC BOOK!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  REMEMBER LRC BOOK!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C5856" id="_x0000_s1045" type="#_x0000_t202" style="position:absolute;margin-left:0;margin-top:31.65pt;width:537pt;height:23pt;z-index:2517391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REMEMBER LRC BOOK!        REMEMBER LRC BOOK!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  REMEMBER LRC BOOK!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17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203A479" wp14:editId="10C9A544">
                <wp:simplePos x="0" y="0"/>
                <wp:positionH relativeFrom="column">
                  <wp:posOffset>224155</wp:posOffset>
                </wp:positionH>
                <wp:positionV relativeFrom="paragraph">
                  <wp:posOffset>71755</wp:posOffset>
                </wp:positionV>
                <wp:extent cx="6819900" cy="29210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DE175A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REMEMBER LRC BOOK!        REMEMBER LRC BOOK!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  REMEMBER LRC BOOK!</w:t>
                            </w:r>
                          </w:p>
                          <w:p w:rsidR="00301BCB" w:rsidRPr="00DE175A" w:rsidRDefault="00301BCB" w:rsidP="00DE175A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DE175A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3A479" id="_x0000_s1046" type="#_x0000_t202" style="position:absolute;margin-left:17.65pt;margin-top:5.65pt;width:537pt;height:23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" filled="f" stroked="f">
                <v:textbox>
                  <w:txbxContent>
                    <w:p w:rsidR="00301BCB" w:rsidRPr="007B7014" w:rsidRDefault="00301BCB" w:rsidP="00DE175A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REMEMBER LRC BOOK!        REMEMBER LRC BOOK!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  REMEMBER LRC BOOK!</w:t>
                      </w:r>
                    </w:p>
                    <w:p w:rsidR="00301BCB" w:rsidRPr="00DE175A" w:rsidRDefault="00301BCB" w:rsidP="00DE175A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DE175A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5A" w:rsidRPr="002F4EED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22D5E1C5" wp14:editId="024301A9">
            <wp:simplePos x="0" y="0"/>
            <wp:positionH relativeFrom="margin">
              <wp:align>right</wp:align>
            </wp:positionH>
            <wp:positionV relativeFrom="paragraph">
              <wp:posOffset>2116455</wp:posOffset>
            </wp:positionV>
            <wp:extent cx="4025900" cy="2463800"/>
            <wp:effectExtent l="0" t="0" r="0" b="0"/>
            <wp:wrapSquare wrapText="bothSides"/>
            <wp:docPr id="123" name="Picture 123" descr="http://4.bp.blogspot.com/-3_lr2SavLS4/UxvcZNJcJbI/AAAAAAAAQgE/Yc1Wc5MtZ-Y/s1600/KM1+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3_lr2SavLS4/UxvcZNJcJbI/AAAAAAAAQgE/Yc1Wc5MtZ-Y/s1600/KM1+green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FA3619F" wp14:editId="19E4F791">
                <wp:simplePos x="0" y="0"/>
                <wp:positionH relativeFrom="column">
                  <wp:posOffset>94615</wp:posOffset>
                </wp:positionH>
                <wp:positionV relativeFrom="paragraph">
                  <wp:posOffset>4313555</wp:posOffset>
                </wp:positionV>
                <wp:extent cx="6819900" cy="29210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DE175A" w:rsidRDefault="00301BCB" w:rsidP="00DE175A">
                            <w:pPr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</w:pPr>
                            <w:r w:rsidRPr="00DE175A"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>I moustache you to remember your LRC book.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Pr="00DE175A"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3619F" id="_x0000_s1047" type="#_x0000_t202" style="position:absolute;margin-left:7.45pt;margin-top:339.65pt;width:537pt;height:2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" filled="f" stroked="f">
                <v:textbox>
                  <w:txbxContent>
                    <w:p w:rsidR="00301BCB" w:rsidRPr="00DE175A" w:rsidRDefault="00301BCB" w:rsidP="00DE175A">
                      <w:pPr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</w:pPr>
                      <w:r w:rsidRPr="00DE175A"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>I moustache you to remember your LRC book.</w:t>
                      </w:r>
                      <w:r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 xml:space="preserve">   </w:t>
                      </w:r>
                      <w:r w:rsidRPr="00DE175A"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>I moustache you to remember your LRC 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FFA483E" wp14:editId="3FB2792C">
                <wp:simplePos x="0" y="0"/>
                <wp:positionH relativeFrom="margin">
                  <wp:align>center</wp:align>
                </wp:positionH>
                <wp:positionV relativeFrom="paragraph">
                  <wp:posOffset>3945255</wp:posOffset>
                </wp:positionV>
                <wp:extent cx="6819900" cy="292100"/>
                <wp:effectExtent l="0" t="0" r="0" b="0"/>
                <wp:wrapSquare wrapText="bothSides"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DE175A" w:rsidRDefault="00301BCB" w:rsidP="00DE175A">
                            <w:pPr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</w:pPr>
                            <w:r w:rsidRPr="00DE175A"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>I moustache you to remember your LRC book.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Pr="00DE175A"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A483E" id="_x0000_s1048" type="#_x0000_t202" style="position:absolute;margin-left:0;margin-top:310.65pt;width:537pt;height:23pt;z-index:251732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" filled="f" stroked="f">
                <v:textbox>
                  <w:txbxContent>
                    <w:p w:rsidR="00301BCB" w:rsidRPr="00DE175A" w:rsidRDefault="00301BCB" w:rsidP="00DE175A">
                      <w:pPr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</w:pPr>
                      <w:r w:rsidRPr="00DE175A"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>I moustache you to remember your LRC book.</w:t>
                      </w:r>
                      <w:r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 xml:space="preserve">   </w:t>
                      </w:r>
                      <w:r w:rsidRPr="00DE175A"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>I moustache you to remember your LRC 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17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CDF5032" wp14:editId="5E146561">
                <wp:simplePos x="0" y="0"/>
                <wp:positionH relativeFrom="column">
                  <wp:posOffset>236855</wp:posOffset>
                </wp:positionH>
                <wp:positionV relativeFrom="paragraph">
                  <wp:posOffset>3526155</wp:posOffset>
                </wp:positionV>
                <wp:extent cx="6819900" cy="292100"/>
                <wp:effectExtent l="0" t="0" r="0" b="0"/>
                <wp:wrapSquare wrapText="bothSides"/>
                <wp:docPr id="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DE175A" w:rsidRDefault="00301BCB" w:rsidP="00DE175A">
                            <w:pPr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</w:pPr>
                            <w:r w:rsidRPr="00DE175A"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>I moustache you to remember your LRC book.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Pr="00DE175A"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5032" id="_x0000_s1049" type="#_x0000_t202" style="position:absolute;margin-left:18.65pt;margin-top:277.65pt;width:537pt;height:2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" filled="f" stroked="f">
                <v:textbox>
                  <w:txbxContent>
                    <w:p w:rsidR="00301BCB" w:rsidRPr="00DE175A" w:rsidRDefault="00301BCB" w:rsidP="00DE175A">
                      <w:pPr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</w:pPr>
                      <w:r w:rsidRPr="00DE175A"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>I moustache you to remember your LRC book.</w:t>
                      </w:r>
                      <w:r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 xml:space="preserve">   </w:t>
                      </w:r>
                      <w:r w:rsidRPr="00DE175A"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>I moustache you to remember your LRC 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F822490" wp14:editId="4EC1787C">
                <wp:simplePos x="0" y="0"/>
                <wp:positionH relativeFrom="column">
                  <wp:posOffset>198755</wp:posOffset>
                </wp:positionH>
                <wp:positionV relativeFrom="paragraph">
                  <wp:posOffset>3056255</wp:posOffset>
                </wp:positionV>
                <wp:extent cx="6819900" cy="292100"/>
                <wp:effectExtent l="0" t="0" r="0" b="0"/>
                <wp:wrapSquare wrapText="bothSides"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DE175A" w:rsidRDefault="00301BCB" w:rsidP="00DE175A">
                            <w:pPr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</w:pPr>
                            <w:r w:rsidRPr="00DE175A"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>I moustache you to remember your LRC book.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Pr="00DE175A"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2490" id="_x0000_s1050" type="#_x0000_t202" style="position:absolute;margin-left:15.65pt;margin-top:240.65pt;width:537pt;height:2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" filled="f" stroked="f">
                <v:textbox>
                  <w:txbxContent>
                    <w:p w:rsidR="00301BCB" w:rsidRPr="00DE175A" w:rsidRDefault="00301BCB" w:rsidP="00DE175A">
                      <w:pPr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</w:pPr>
                      <w:r w:rsidRPr="00DE175A"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>I moustache you to remember your LRC book.</w:t>
                      </w:r>
                      <w:r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 xml:space="preserve">   </w:t>
                      </w:r>
                      <w:r w:rsidRPr="00DE175A"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>I moustache you to remember your LRC 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F381485" wp14:editId="55782C99">
                <wp:simplePos x="0" y="0"/>
                <wp:positionH relativeFrom="margin">
                  <wp:align>center</wp:align>
                </wp:positionH>
                <wp:positionV relativeFrom="paragraph">
                  <wp:posOffset>2700655</wp:posOffset>
                </wp:positionV>
                <wp:extent cx="6819900" cy="292100"/>
                <wp:effectExtent l="0" t="0" r="0" b="0"/>
                <wp:wrapSquare wrapText="bothSides"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DE175A" w:rsidRDefault="00301BCB" w:rsidP="00DE175A">
                            <w:pPr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</w:pPr>
                            <w:r w:rsidRPr="00DE175A"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>I moustache you to remember your LRC book.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Pr="00DE175A"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1485" id="_x0000_s1051" type="#_x0000_t202" style="position:absolute;margin-left:0;margin-top:212.65pt;width:537pt;height:23pt;z-index:251726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" filled="f" stroked="f">
                <v:textbox>
                  <w:txbxContent>
                    <w:p w:rsidR="00301BCB" w:rsidRPr="00DE175A" w:rsidRDefault="00301BCB" w:rsidP="00DE175A">
                      <w:pPr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</w:pPr>
                      <w:r w:rsidRPr="00DE175A"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>I moustache you to remember your LRC book.</w:t>
                      </w:r>
                      <w:r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 xml:space="preserve">   </w:t>
                      </w:r>
                      <w:r w:rsidRPr="00DE175A"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>I moustache you to remember your LRC 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17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E53D434" wp14:editId="7100BAEF">
                <wp:simplePos x="0" y="0"/>
                <wp:positionH relativeFrom="column">
                  <wp:posOffset>262255</wp:posOffset>
                </wp:positionH>
                <wp:positionV relativeFrom="paragraph">
                  <wp:posOffset>2192655</wp:posOffset>
                </wp:positionV>
                <wp:extent cx="6819900" cy="292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DE175A" w:rsidRDefault="00301BCB">
                            <w:pPr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</w:pPr>
                            <w:r w:rsidRPr="00DE175A"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>I moustache you to remember your LRC book.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Pr="00DE175A">
                              <w:rPr>
                                <w:rFonts w:ascii="Consolas" w:hAnsi="Consolas" w:cs="Consolas"/>
                                <w:b/>
                                <w:color w:val="000000" w:themeColor="text1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3D434" id="_x0000_s1052" type="#_x0000_t202" style="position:absolute;margin-left:20.65pt;margin-top:172.65pt;width:537pt;height:2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" filled="f" stroked="f">
                <v:textbox>
                  <w:txbxContent>
                    <w:p w:rsidR="00301BCB" w:rsidRPr="00DE175A" w:rsidRDefault="00301BCB">
                      <w:pPr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</w:pPr>
                      <w:r w:rsidRPr="00DE175A"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>I moustache you to remember your LRC book.</w:t>
                      </w:r>
                      <w:r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 xml:space="preserve">   </w:t>
                      </w:r>
                      <w:r w:rsidRPr="00DE175A">
                        <w:rPr>
                          <w:rFonts w:ascii="Consolas" w:hAnsi="Consolas" w:cs="Consolas"/>
                          <w:b/>
                          <w:color w:val="000000" w:themeColor="text1"/>
                        </w:rPr>
                        <w:t>I moustache you to remember your LRC 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4EED" w:rsidRPr="002F4EED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44106054" wp14:editId="434C59F2">
            <wp:simplePos x="0" y="0"/>
            <wp:positionH relativeFrom="column">
              <wp:posOffset>-29845</wp:posOffset>
            </wp:positionH>
            <wp:positionV relativeFrom="paragraph">
              <wp:posOffset>2116455</wp:posOffset>
            </wp:positionV>
            <wp:extent cx="3568700" cy="2463800"/>
            <wp:effectExtent l="0" t="0" r="0" b="0"/>
            <wp:wrapSquare wrapText="bothSides"/>
            <wp:docPr id="122" name="Picture 122" descr="http://4.bp.blogspot.com/-3_lr2SavLS4/UxvcZNJcJbI/AAAAAAAAQgE/Yc1Wc5MtZ-Y/s1600/KM1+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3_lr2SavLS4/UxvcZNJcJbI/AAAAAAAAQgE/Yc1Wc5MtZ-Y/s1600/KM1+green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323742D" wp14:editId="622CC553">
                <wp:simplePos x="0" y="0"/>
                <wp:positionH relativeFrom="margin">
                  <wp:align>left</wp:align>
                </wp:positionH>
                <wp:positionV relativeFrom="paragraph">
                  <wp:posOffset>9380855</wp:posOffset>
                </wp:positionV>
                <wp:extent cx="7251700" cy="419100"/>
                <wp:effectExtent l="0" t="0" r="6350" b="0"/>
                <wp:wrapTight wrapText="bothSides">
                  <wp:wrapPolygon edited="0">
                    <wp:start x="0" y="0"/>
                    <wp:lineTo x="0" y="20618"/>
                    <wp:lineTo x="21562" y="20618"/>
                    <wp:lineTo x="21562" y="0"/>
                    <wp:lineTo x="0" y="0"/>
                  </wp:wrapPolygon>
                </wp:wrapTight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419100"/>
                          <a:chOff x="0" y="0"/>
                          <a:chExt cx="7251700" cy="419100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b="31427"/>
                          <a:stretch/>
                        </pic:blipFill>
                        <pic:spPr bwMode="auto">
                          <a:xfrm>
                            <a:off x="5435600" y="0"/>
                            <a:ext cx="1816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r="40031" b="31427"/>
                          <a:stretch/>
                        </pic:blipFill>
                        <pic:spPr bwMode="auto">
                          <a:xfrm>
                            <a:off x="1612900" y="0"/>
                            <a:ext cx="4140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505" b="31183"/>
                          <a:stretch/>
                        </pic:blipFill>
                        <pic:spPr bwMode="auto">
                          <a:xfrm>
                            <a:off x="0" y="0"/>
                            <a:ext cx="185610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8AF98C" id="Group 59" o:spid="_x0000_s1026" style="position:absolute;margin-left:0;margin-top:738.65pt;width:571pt;height:33pt;z-index:251692032;mso-position-horizontal:left;mso-position-horizontal-relative:margin" coordsize="72517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alt="http://www.reasonforgaming.com/wp-content/uploads/2013/10/Gamer4Life.png" style="position:absolute;left:54356;width:181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92zCAAAA2wAAAA8AAABkcnMvZG93bnJldi54bWxET01rwkAQvRf6H5YpeKubVpCaugYJtPXQ&#10;i1GkxyE7JjHZ2ZCdavTXdw9Cj4/3vcxG16kzDaHxbOBlmoAiLr1tuDKw3308v4EKgmyx80wGrhQg&#10;Wz0+LDG1/sJbOhdSqRjCIUUDtUifah3KmhyGqe+JI3f0g0OJcKi0HfASw12nX5Nkrh02HBtq7Cmv&#10;qWyLX2dgffqSz++fxcLdJL8e8iIpeNYaM3ka1++ghEb5F9/dG2tgHtfHL/EH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n/dswgAAANsAAAAPAAAAAAAAAAAAAAAAAJ8C&#10;AABkcnMvZG93bnJldi54bWxQSwUGAAAAAAQABAD3AAAAjgMAAAAA&#10;">
                  <v:imagedata r:id="rId9" o:title="Gamer4Life" croptop="14044f" cropbottom="20596f"/>
                  <v:path arrowok="t"/>
                </v:shape>
                <v:shape id="Picture 61" o:spid="_x0000_s1028" type="#_x0000_t75" alt="http://www.reasonforgaming.com/wp-content/uploads/2013/10/Gamer4Life.png" style="position:absolute;left:16129;width:41402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PXTCAAAA2wAAAA8AAABkcnMvZG93bnJldi54bWxEj0GLwjAUhO8L/ofwhL2tqS64Uo2igrKC&#10;Iq3i+dE822LzUppYu//eCMIeh5n5hpktOlOJlhpXWlYwHEQgiDOrS84VnE+brwkI55E1VpZJwR85&#10;WMx7HzOMtX1wQm3qcxEg7GJUUHhfx1K6rCCDbmBr4uBdbWPQB9nkUjf4CHBTyVEUjaXBksNCgTWt&#10;C8pu6d0oKLsow/bQHlc24f3u8mM4+d4q9dnvllMQnjr/H363f7WC8RBeX8I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ED10wgAAANsAAAAPAAAAAAAAAAAAAAAAAJ8C&#10;AABkcnMvZG93bnJldi54bWxQSwUGAAAAAAQABAD3AAAAjgMAAAAA&#10;">
                  <v:imagedata r:id="rId10" o:title="Gamer4Life" croptop="14044f" cropbottom="20596f" cropright="26235f"/>
                  <v:path arrowok="t"/>
                </v:shape>
                <v:shape id="Picture 62" o:spid="_x0000_s1029" type="#_x0000_t75" alt="http://www.reasonforgaming.com/wp-content/uploads/2013/10/Gamer4Life.png" style="position:absolute;width:185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mBWvDAAAA2wAAAA8AAABkcnMvZG93bnJldi54bWxEj09rAjEUxO8Fv0N4Qm816yJSVqOUlqIH&#10;PfgHvD42r5ulm5eYRHf77ZuC0OMwM79hluvBduJOIbaOFUwnBQji2umWGwXn0+fLK4iYkDV2jknB&#10;D0VYr0ZPS6y06/lA92NqRIZwrFCBSclXUsbakMU4cZ44e18uWExZhkbqgH2G206WRTGXFlvOCwY9&#10;vRuqv483q2DT+b1Gs5/tSh+u/celqHl3Vup5PLwtQCQa0n/40d5qBfMS/r7k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YFa8MAAADbAAAADwAAAAAAAAAAAAAAAACf&#10;AgAAZHJzL2Rvd25yZXYueG1sUEsFBgAAAAAEAAQA9wAAAI8DAAAAAA==&#10;">
                  <v:imagedata r:id="rId11" o:title="Gamer4Life" croptop="14094f" cropbottom="20436f"/>
                  <v:path arrowok="t"/>
                </v:shape>
                <w10:wrap type="tight" anchorx="margin"/>
              </v:group>
            </w:pict>
          </mc:Fallback>
        </mc:AlternateContent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A9AFF54" wp14:editId="57423539">
                <wp:simplePos x="0" y="0"/>
                <wp:positionH relativeFrom="margin">
                  <wp:align>right</wp:align>
                </wp:positionH>
                <wp:positionV relativeFrom="paragraph">
                  <wp:posOffset>9787255</wp:posOffset>
                </wp:positionV>
                <wp:extent cx="7251700" cy="419100"/>
                <wp:effectExtent l="0" t="0" r="6350" b="0"/>
                <wp:wrapTight wrapText="bothSides">
                  <wp:wrapPolygon edited="0">
                    <wp:start x="0" y="0"/>
                    <wp:lineTo x="0" y="20618"/>
                    <wp:lineTo x="21562" y="20618"/>
                    <wp:lineTo x="21562" y="0"/>
                    <wp:lineTo x="0" y="0"/>
                  </wp:wrapPolygon>
                </wp:wrapTight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419100"/>
                          <a:chOff x="0" y="0"/>
                          <a:chExt cx="7251700" cy="419100"/>
                        </a:xfrm>
                      </wpg:grpSpPr>
                      <pic:pic xmlns:pic="http://schemas.openxmlformats.org/drawingml/2006/picture">
                        <pic:nvPicPr>
                          <pic:cNvPr id="64" name="Picture 64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b="31427"/>
                          <a:stretch/>
                        </pic:blipFill>
                        <pic:spPr bwMode="auto">
                          <a:xfrm>
                            <a:off x="5435600" y="0"/>
                            <a:ext cx="1816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r="40031" b="31427"/>
                          <a:stretch/>
                        </pic:blipFill>
                        <pic:spPr bwMode="auto">
                          <a:xfrm>
                            <a:off x="1612900" y="0"/>
                            <a:ext cx="4140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505" b="31183"/>
                          <a:stretch/>
                        </pic:blipFill>
                        <pic:spPr bwMode="auto">
                          <a:xfrm>
                            <a:off x="0" y="0"/>
                            <a:ext cx="185610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AF98CF" id="Group 63" o:spid="_x0000_s1026" style="position:absolute;margin-left:519.8pt;margin-top:770.65pt;width:571pt;height:33pt;z-index:251694080;mso-position-horizontal:right;mso-position-horizontal-relative:margin" coordsize="72517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">
                <v:shape id="Picture 64" o:spid="_x0000_s1027" type="#_x0000_t75" alt="http://www.reasonforgaming.com/wp-content/uploads/2013/10/Gamer4Life.png" style="position:absolute;left:54356;width:181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k8W/FAAAA2wAAAA8AAABkcnMvZG93bnJldi54bWxEj09rwkAUxO8Fv8PyCr3VTW0Rja4igf45&#10;eGkU8fjIviap2bch+6rRT+8KBY/DzPyGmS9716gjdaH2bOBlmIAiLrytuTSw3bw/T0AFQbbYeCYD&#10;ZwqwXAwe5phaf+JvOuZSqgjhkKKBSqRNtQ5FRQ7D0LfE0fvxnUOJsiu17fAU4a7RoyQZa4c1x4UK&#10;W8oqKg75nzOw+v2Uj/V+OnUXyc67LE9yfj0Y8/TYr2aghHq5h//bX9bA+A1uX+IP0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pPFvxQAAANsAAAAPAAAAAAAAAAAAAAAA&#10;AJ8CAABkcnMvZG93bnJldi54bWxQSwUGAAAAAAQABAD3AAAAkQMAAAAA&#10;">
                  <v:imagedata r:id="rId9" o:title="Gamer4Life" croptop="14044f" cropbottom="20596f"/>
                  <v:path arrowok="t"/>
                </v:shape>
                <v:shape id="Picture 65" o:spid="_x0000_s1028" type="#_x0000_t75" alt="http://www.reasonforgaming.com/wp-content/uploads/2013/10/Gamer4Life.png" style="position:absolute;left:16129;width:41402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O3fCAAAA2wAAAA8AAABkcnMvZG93bnJldi54bWxEj0GLwjAUhO8L/ofwhL1pqrIq1SgquKyg&#10;SFU8P5pnW2xeSpOt3X9vBGGPw8x8w8yXrSlFQ7UrLCsY9CMQxKnVBWcKLudtbwrCeWSNpWVS8EcO&#10;lovOxxxjbR+cUHPymQgQdjEqyL2vYildmpNB17cVcfButjbog6wzqWt8BLgp5TCKxtJgwWEhx4o2&#10;OaX3069RULRRis2hOa5twvvddWI4GX0r9dltVzMQnlr/H363f7SC8Re8voQf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Kzt3wgAAANsAAAAPAAAAAAAAAAAAAAAAAJ8C&#10;AABkcnMvZG93bnJldi54bWxQSwUGAAAAAAQABAD3AAAAjgMAAAAA&#10;">
                  <v:imagedata r:id="rId10" o:title="Gamer4Life" croptop="14044f" cropbottom="20596f" cropright="26235f"/>
                  <v:path arrowok="t"/>
                </v:shape>
                <v:shape id="Picture 66" o:spid="_x0000_s1029" type="#_x0000_t75" alt="http://www.reasonforgaming.com/wp-content/uploads/2013/10/Gamer4Life.png" style="position:absolute;width:185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A2jCAAAA2wAAAA8AAABkcnMvZG93bnJldi54bWxEj0FrAjEUhO8F/0N4Qm81q8hSVqOUitSD&#10;HqqC18fmdbN08xKT1N3+eyMUehxm5htmuR5sJ24UYutYwXRSgCCunW65UXA+bV9eQcSErLFzTAp+&#10;KcJ6NXpaYqVdz590O6ZGZAjHChWYlHwlZawNWYwT54mz9+WCxZRlaKQO2Ge47eSsKEppseW8YNDT&#10;u6H6+/hjFXx0/qDRHOb7mQ/XfnMpat6flXoeD28LEImG9B/+a++0grKEx5f8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HQNowgAAANsAAAAPAAAAAAAAAAAAAAAAAJ8C&#10;AABkcnMvZG93bnJldi54bWxQSwUGAAAAAAQABAD3AAAAjgMAAAAA&#10;">
                  <v:imagedata r:id="rId11" o:title="Gamer4Life" croptop="14094f" cropbottom="20436f"/>
                  <v:path arrowok="t"/>
                </v:shape>
                <w10:wrap type="tight" anchorx="margin"/>
              </v:group>
            </w:pict>
          </mc:Fallback>
        </mc:AlternateContent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200A147" wp14:editId="0D37E4E8">
                <wp:simplePos x="0" y="0"/>
                <wp:positionH relativeFrom="margin">
                  <wp:align>left</wp:align>
                </wp:positionH>
                <wp:positionV relativeFrom="paragraph">
                  <wp:posOffset>8974455</wp:posOffset>
                </wp:positionV>
                <wp:extent cx="7251700" cy="419100"/>
                <wp:effectExtent l="0" t="0" r="6350" b="0"/>
                <wp:wrapTight wrapText="bothSides">
                  <wp:wrapPolygon edited="0">
                    <wp:start x="0" y="0"/>
                    <wp:lineTo x="0" y="20618"/>
                    <wp:lineTo x="21562" y="20618"/>
                    <wp:lineTo x="21562" y="0"/>
                    <wp:lineTo x="0" y="0"/>
                  </wp:wrapPolygon>
                </wp:wrapTight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419100"/>
                          <a:chOff x="0" y="0"/>
                          <a:chExt cx="7251700" cy="419100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b="31427"/>
                          <a:stretch/>
                        </pic:blipFill>
                        <pic:spPr bwMode="auto">
                          <a:xfrm>
                            <a:off x="5435600" y="0"/>
                            <a:ext cx="1816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r="40031" b="31427"/>
                          <a:stretch/>
                        </pic:blipFill>
                        <pic:spPr bwMode="auto">
                          <a:xfrm>
                            <a:off x="1612900" y="0"/>
                            <a:ext cx="4140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505" b="31183"/>
                          <a:stretch/>
                        </pic:blipFill>
                        <pic:spPr bwMode="auto">
                          <a:xfrm>
                            <a:off x="0" y="0"/>
                            <a:ext cx="185610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A54F0A" id="Group 55" o:spid="_x0000_s1026" style="position:absolute;margin-left:0;margin-top:706.65pt;width:571pt;height:33pt;z-index:251689984;mso-position-horizontal:left;mso-position-horizontal-relative:margin" coordsize="72517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">
                <v:shape id="Picture 56" o:spid="_x0000_s1027" type="#_x0000_t75" alt="http://www.reasonforgaming.com/wp-content/uploads/2013/10/Gamer4Life.png" style="position:absolute;left:54356;width:181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WAD7FAAAA2wAAAA8AAABkcnMvZG93bnJldi54bWxEj09rwkAUxO8Fv8PyCr3VTS0Vja4igf45&#10;eGkU8fjIviap2bch+6rRT+8KBY/DzPyGmS9716gjdaH2bOBlmIAiLrytuTSw3bw/T0AFQbbYeCYD&#10;ZwqwXAwe5phaf+JvOuZSqgjhkKKBSqRNtQ5FRQ7D0LfE0fvxnUOJsiu17fAU4a7RoyQZa4c1x4UK&#10;W8oqKg75nzOw+v2Uj/V+OnUXyc67LE9yfj0Y8/TYr2aghHq5h//bX9bA2xhuX+IP0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VgA+xQAAANsAAAAPAAAAAAAAAAAAAAAA&#10;AJ8CAABkcnMvZG93bnJldi54bWxQSwUGAAAAAAQABAD3AAAAkQMAAAAA&#10;">
                  <v:imagedata r:id="rId9" o:title="Gamer4Life" croptop="14044f" cropbottom="20596f"/>
                  <v:path arrowok="t"/>
                </v:shape>
                <v:shape id="Picture 57" o:spid="_x0000_s1028" type="#_x0000_t75" alt="http://www.reasonforgaming.com/wp-content/uploads/2013/10/Gamer4Life.png" style="position:absolute;left:16129;width:41402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ZyibCAAAA2wAAAA8AAABkcnMvZG93bnJldi54bWxEj92KwjAUhO8F3yEcwbs1VfGHrlFUcFFQ&#10;pO6y14fm2Babk9Jka317Iyx4OczMN8xi1ZpSNFS7wrKC4SACQZxaXXCm4Od79zEH4TyyxtIyKXiQ&#10;g9Wy21lgrO2dE2ouPhMBwi5GBbn3VSylS3My6Aa2Ig7e1dYGfZB1JnWN9wA3pRxF0VQaLDgs5FjR&#10;Nqf0dvkzCoo2SrE5NeeNTfh4+J0ZTsZfSvV77foThKfWv8P/7b1WMJnB60v4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2comwgAAANsAAAAPAAAAAAAAAAAAAAAAAJ8C&#10;AABkcnMvZG93bnJldi54bWxQSwUGAAAAAAQABAD3AAAAjgMAAAAA&#10;">
                  <v:imagedata r:id="rId10" o:title="Gamer4Life" croptop="14044f" cropbottom="20596f" cropright="26235f"/>
                  <v:path arrowok="t"/>
                </v:shape>
                <v:shape id="Picture 58" o:spid="_x0000_s1029" type="#_x0000_t75" alt="http://www.reasonforgaming.com/wp-content/uploads/2013/10/Gamer4Life.png" style="position:absolute;width:185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i+Dy/AAAA2wAAAA8AAABkcnMvZG93bnJldi54bWxET01rAjEQvQv9D2EK3jRbsVJWo5SK1IMe&#10;tILXYTNuFjeTNEnd9d83B8Hj430vVr1txY1CbBwreBsXIIgrpxuuFZx+NqMPEDEha2wdk4I7RVgt&#10;XwYLLLXr+EC3Y6pFDuFYogKTki+ljJUhi3HsPHHmLi5YTBmGWuqAXQ63rZwUxUxabDg3GPT0Zai6&#10;Hv+sgu/W7zWa/XQ38eG3W5+LincnpYav/eccRKI+PcUP91YreM9j85f8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ovg8vwAAANsAAAAPAAAAAAAAAAAAAAAAAJ8CAABk&#10;cnMvZG93bnJldi54bWxQSwUGAAAAAAQABAD3AAAAiwMAAAAA&#10;">
                  <v:imagedata r:id="rId11" o:title="Gamer4Life" croptop="14094f" cropbottom="20436f"/>
                  <v:path arrowok="t"/>
                </v:shape>
                <w10:wrap type="tight" anchorx="margin"/>
              </v:group>
            </w:pict>
          </mc:Fallback>
        </mc:AlternateContent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4555007" wp14:editId="47EBFBC7">
                <wp:simplePos x="0" y="0"/>
                <wp:positionH relativeFrom="margin">
                  <wp:align>left</wp:align>
                </wp:positionH>
                <wp:positionV relativeFrom="paragraph">
                  <wp:posOffset>8555355</wp:posOffset>
                </wp:positionV>
                <wp:extent cx="7251700" cy="419100"/>
                <wp:effectExtent l="0" t="0" r="6350" b="0"/>
                <wp:wrapTight wrapText="bothSides">
                  <wp:wrapPolygon edited="0">
                    <wp:start x="0" y="0"/>
                    <wp:lineTo x="0" y="20618"/>
                    <wp:lineTo x="21562" y="20618"/>
                    <wp:lineTo x="21562" y="0"/>
                    <wp:lineTo x="0" y="0"/>
                  </wp:wrapPolygon>
                </wp:wrapTight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419100"/>
                          <a:chOff x="0" y="0"/>
                          <a:chExt cx="7251700" cy="419100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b="31427"/>
                          <a:stretch/>
                        </pic:blipFill>
                        <pic:spPr bwMode="auto">
                          <a:xfrm>
                            <a:off x="5435600" y="0"/>
                            <a:ext cx="1816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r="40031" b="31427"/>
                          <a:stretch/>
                        </pic:blipFill>
                        <pic:spPr bwMode="auto">
                          <a:xfrm>
                            <a:off x="1612900" y="0"/>
                            <a:ext cx="4140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505" b="31183"/>
                          <a:stretch/>
                        </pic:blipFill>
                        <pic:spPr bwMode="auto">
                          <a:xfrm>
                            <a:off x="0" y="0"/>
                            <a:ext cx="185610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8D67E6" id="Group 51" o:spid="_x0000_s1026" style="position:absolute;margin-left:0;margin-top:673.65pt;width:571pt;height:33pt;z-index:251687936;mso-position-horizontal:left;mso-position-horizontal-relative:margin" coordsize="72517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">
                <v:shape id="Picture 52" o:spid="_x0000_s1027" type="#_x0000_t75" alt="http://www.reasonforgaming.com/wp-content/uploads/2013/10/Gamer4Life.png" style="position:absolute;left:54356;width:181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tBj3EAAAA2wAAAA8AAABkcnMvZG93bnJldi54bWxEj0FrwkAUhO9C/8PyhN50o8VSU1eRQKsH&#10;L6al9PjIviap2bch+6rRX+8KBY/DzHzDLFa9a9SRulB7NjAZJ6CIC29rLg18fryNXkAFQbbYeCYD&#10;ZwqwWj4MFphaf+I9HXMpVYRwSNFAJdKmWoeiIodh7Fvi6P34zqFE2ZXadniKcNfoaZI8a4c1x4UK&#10;W8oqKg75nzOw/t3I++57PncXyc5fWZ7k/HQw5nHYr19BCfVyD/+3t9bAbAq3L/EH6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tBj3EAAAA2wAAAA8AAAAAAAAAAAAAAAAA&#10;nwIAAGRycy9kb3ducmV2LnhtbFBLBQYAAAAABAAEAPcAAACQAwAAAAA=&#10;">
                  <v:imagedata r:id="rId9" o:title="Gamer4Life" croptop="14044f" cropbottom="20596f"/>
                  <v:path arrowok="t"/>
                </v:shape>
                <v:shape id="Picture 53" o:spid="_x0000_s1028" type="#_x0000_t75" alt="http://www.reasonforgaming.com/wp-content/uploads/2013/10/Gamer4Life.png" style="position:absolute;left:16129;width:41402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izCXCAAAA2wAAAA8AAABkcnMvZG93bnJldi54bWxEj92KwjAUhO+FfYdwFrzTdBV/6BplV1AU&#10;FKmK14fmbFu2OSlNrPXtjSB4OczMN8xs0ZpSNFS7wrKCr34Egji1uuBMwfm06k1BOI+ssbRMCu7k&#10;YDH/6Mww1vbGCTVHn4kAYRejgtz7KpbSpTkZdH1bEQfvz9YGfZB1JnWNtwA3pRxE0VgaLDgs5FjR&#10;Mqf0/3g1Coo2SrHZN4dfm/Bue5kYToZrpbqf7c83CE+tf4df7Y1WMBrC80v4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4swlwgAAANsAAAAPAAAAAAAAAAAAAAAAAJ8C&#10;AABkcnMvZG93bnJldi54bWxQSwUGAAAAAAQABAD3AAAAjgMAAAAA&#10;">
                  <v:imagedata r:id="rId10" o:title="Gamer4Life" croptop="14044f" cropbottom="20596f" cropright="26235f"/>
                  <v:path arrowok="t"/>
                </v:shape>
                <v:shape id="Picture 54" o:spid="_x0000_s1029" type="#_x0000_t75" alt="http://www.reasonforgaming.com/wp-content/uploads/2013/10/Gamer4Life.png" style="position:absolute;width:185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v8jnCAAAA2wAAAA8AAABkcnMvZG93bnJldi54bWxEj0FrAjEUhO+C/yE8oTfNVqyUrVGKpbQH&#10;PWiFXh+b52Zx8xKT1F3/vSkIHoeZ+YZZrHrbiguF2DhW8DwpQBBXTjdcKzj8fI5fQcSErLF1TAqu&#10;FGG1HA4WWGrX8Y4u+1SLDOFYogKTki+ljJUhi3HiPHH2ji5YTFmGWuqAXYbbVk6LYi4tNpwXDHpa&#10;G6pO+z+r4Kv1W41mO9tMfTh3H79FxZuDUk+j/v0NRKI+PcL39rdW8DKD/y/5B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7/I5wgAAANsAAAAPAAAAAAAAAAAAAAAAAJ8C&#10;AABkcnMvZG93bnJldi54bWxQSwUGAAAAAAQABAD3AAAAjgMAAAAA&#10;">
                  <v:imagedata r:id="rId11" o:title="Gamer4Life" croptop="14094f" cropbottom="20436f"/>
                  <v:path arrowok="t"/>
                </v:shape>
                <w10:wrap type="tight" anchorx="margin"/>
              </v:group>
            </w:pict>
          </mc:Fallback>
        </mc:AlternateContent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326D5F6" wp14:editId="43EB21F2">
                <wp:simplePos x="0" y="0"/>
                <wp:positionH relativeFrom="margin">
                  <wp:align>left</wp:align>
                </wp:positionH>
                <wp:positionV relativeFrom="paragraph">
                  <wp:posOffset>8148955</wp:posOffset>
                </wp:positionV>
                <wp:extent cx="7251700" cy="419100"/>
                <wp:effectExtent l="0" t="0" r="6350" b="0"/>
                <wp:wrapTight wrapText="bothSides">
                  <wp:wrapPolygon edited="0">
                    <wp:start x="0" y="0"/>
                    <wp:lineTo x="0" y="20618"/>
                    <wp:lineTo x="21562" y="20618"/>
                    <wp:lineTo x="21562" y="0"/>
                    <wp:lineTo x="0" y="0"/>
                  </wp:wrapPolygon>
                </wp:wrapTight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419100"/>
                          <a:chOff x="0" y="0"/>
                          <a:chExt cx="7251700" cy="419100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b="31427"/>
                          <a:stretch/>
                        </pic:blipFill>
                        <pic:spPr bwMode="auto">
                          <a:xfrm>
                            <a:off x="5435600" y="0"/>
                            <a:ext cx="1816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r="40031" b="31427"/>
                          <a:stretch/>
                        </pic:blipFill>
                        <pic:spPr bwMode="auto">
                          <a:xfrm>
                            <a:off x="1612900" y="0"/>
                            <a:ext cx="4140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505" b="31183"/>
                          <a:stretch/>
                        </pic:blipFill>
                        <pic:spPr bwMode="auto">
                          <a:xfrm>
                            <a:off x="0" y="0"/>
                            <a:ext cx="185610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DF228" id="Group 50" o:spid="_x0000_s1026" style="position:absolute;margin-left:0;margin-top:641.65pt;width:571pt;height:33pt;z-index:251685888;mso-position-horizontal:left;mso-position-horizontal-relative:margin" coordsize="72517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">
                <v:shape id="Picture 47" o:spid="_x0000_s1027" type="#_x0000_t75" alt="http://www.reasonforgaming.com/wp-content/uploads/2013/10/Gamer4Life.png" style="position:absolute;left:54356;width:181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DM3jFAAAA2wAAAA8AAABkcnMvZG93bnJldi54bWxEj0FrwkAUhO8F/8PyBG91oy2tRleRQLWH&#10;XkyLeHxkX5PU7NuQfWrsr+8WCj0OM/MNs1z3rlEX6kLt2cBknIAiLrytuTTw8f5yPwMVBNli45kM&#10;3CjAejW4W2Jq/ZX3dMmlVBHCIUUDlUibah2KihyGsW+Jo/fpO4cSZVdq2+E1wl2jp0nypB3WHBcq&#10;bCmrqDjlZ2dg87WT7dtxPnffkt0OWZ7k/HAyZjTsNwtQQr38h//ar9bA4zP8fok/QK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wzN4xQAAANsAAAAPAAAAAAAAAAAAAAAA&#10;AJ8CAABkcnMvZG93bnJldi54bWxQSwUGAAAAAAQABAD3AAAAkQMAAAAA&#10;">
                  <v:imagedata r:id="rId9" o:title="Gamer4Life" croptop="14044f" cropbottom="20596f"/>
                  <v:path arrowok="t"/>
                </v:shape>
                <v:shape id="Picture 44" o:spid="_x0000_s1028" type="#_x0000_t75" alt="http://www.reasonforgaming.com/wp-content/uploads/2013/10/Gamer4Life.png" style="position:absolute;left:16129;width:41402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SwozCAAAA2wAAAA8AAABkcnMvZG93bnJldi54bWxEj0GLwjAUhO/C/ofwFrxpuioqXaPsCoqC&#10;IlXx/GjetmWbl9LEWv+9EQSPw8x8w8wWrSlFQ7UrLCv46kcgiFOrC84UnE+r3hSE88gaS8uk4E4O&#10;FvOPzgxjbW+cUHP0mQgQdjEqyL2vYildmpNB17cVcfD+bG3QB1lnUtd4C3BTykEUjaXBgsNCjhUt&#10;c0r/j1ejoGijFJt9c/i1Ce+2l4nhZLhWqvvZ/nyD8NT6d/jV3mgFoxE8v4Qf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0sKMwgAAANsAAAAPAAAAAAAAAAAAAAAAAJ8C&#10;AABkcnMvZG93bnJldi54bWxQSwUGAAAAAAQABAD3AAAAjgMAAAAA&#10;">
                  <v:imagedata r:id="rId10" o:title="Gamer4Life" croptop="14044f" cropbottom="20596f" cropright="26235f"/>
                  <v:path arrowok="t"/>
                </v:shape>
                <v:shape id="Picture 45" o:spid="_x0000_s1029" type="#_x0000_t75" alt="http://www.reasonforgaming.com/wp-content/uploads/2013/10/Gamer4Life.png" style="position:absolute;width:185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6wX/CAAAA2wAAAA8AAABkcnMvZG93bnJldi54bWxEj0FrAjEUhO+C/yE8oTfNVqyUrVGKpbQH&#10;PWiFXh+b52Zx8xKT1F3/vSkIHoeZ+YZZrHrbiguF2DhW8DwpQBBXTjdcKzj8fI5fQcSErLF1TAqu&#10;FGG1HA4WWGrX8Y4u+1SLDOFYogKTki+ljJUhi3HiPHH2ji5YTFmGWuqAXYbbVk6LYi4tNpwXDHpa&#10;G6pO+z+r4Kv1W41mO9tMfTh3H79FxZuDUk+j/v0NRKI+PcL39rdWMHuB/y/5B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esF/wgAAANsAAAAPAAAAAAAAAAAAAAAAAJ8C&#10;AABkcnMvZG93bnJldi54bWxQSwUGAAAAAAQABAD3AAAAjgMAAAAA&#10;">
                  <v:imagedata r:id="rId11" o:title="Gamer4Life" croptop="14094f" cropbottom="20436f"/>
                  <v:path arrowok="t"/>
                </v:shape>
                <w10:wrap type="tight" anchorx="margin"/>
              </v:group>
            </w:pict>
          </mc:Fallback>
        </mc:AlternateContent>
      </w:r>
      <w:r w:rsidR="00B23017" w:rsidRPr="00B23017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E822A1D" wp14:editId="52967546">
            <wp:simplePos x="0" y="0"/>
            <wp:positionH relativeFrom="margin">
              <wp:align>right</wp:align>
            </wp:positionH>
            <wp:positionV relativeFrom="paragraph">
              <wp:posOffset>6332855</wp:posOffset>
            </wp:positionV>
            <wp:extent cx="7271385" cy="1781810"/>
            <wp:effectExtent l="0" t="0" r="5715" b="8890"/>
            <wp:wrapSquare wrapText="bothSides"/>
            <wp:docPr id="42" name="Picture 42" descr="http://tumblrbackground.com/wp-content/uploads/2014/09/freedom-cry-shine-galaxy-tumblr-Favim.com-6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umblrbackground.com/wp-content/uploads/2014/09/freedom-cry-shine-galaxy-tumblr-Favim.com-605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7138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017" w:rsidRPr="00B23017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11DD6FE" wp14:editId="20CDC2F0">
            <wp:simplePos x="0" y="0"/>
            <wp:positionH relativeFrom="margin">
              <wp:align>right</wp:align>
            </wp:positionH>
            <wp:positionV relativeFrom="paragraph">
              <wp:posOffset>4580255</wp:posOffset>
            </wp:positionV>
            <wp:extent cx="7271385" cy="1752600"/>
            <wp:effectExtent l="0" t="0" r="5715" b="0"/>
            <wp:wrapSquare wrapText="bothSides"/>
            <wp:docPr id="43" name="Picture 43" descr="http://tumblrbackground.com/wp-content/uploads/2014/09/freedom-cry-shine-galaxy-tumblr-Favim.com-6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umblrbackground.com/wp-content/uploads/2014/09/freedom-cry-shine-galaxy-tumblr-Favim.com-605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7138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A5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0BC43FD" wp14:editId="2188E960">
            <wp:simplePos x="0" y="0"/>
            <wp:positionH relativeFrom="margin">
              <wp:posOffset>4542155</wp:posOffset>
            </wp:positionH>
            <wp:positionV relativeFrom="paragraph">
              <wp:posOffset>0</wp:posOffset>
            </wp:positionV>
            <wp:extent cx="2730500" cy="2105660"/>
            <wp:effectExtent l="0" t="0" r="0" b="8890"/>
            <wp:wrapTight wrapText="bothSides">
              <wp:wrapPolygon edited="0">
                <wp:start x="0" y="0"/>
                <wp:lineTo x="0" y="21496"/>
                <wp:lineTo x="21399" y="21496"/>
                <wp:lineTo x="21399" y="0"/>
                <wp:lineTo x="0" y="0"/>
              </wp:wrapPolygon>
            </wp:wrapTight>
            <wp:docPr id="38" name="Picture 38" descr="http://siamarsa.com/wp-content/uploads/2014/11/ghost-background-tumblr-dwr69g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iamarsa.com/wp-content/uploads/2014/11/ghost-background-tumblr-dwr69gni.gif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A5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C6DBEA6" wp14:editId="3937B7AD">
            <wp:simplePos x="0" y="0"/>
            <wp:positionH relativeFrom="margin">
              <wp:posOffset>2306955</wp:posOffset>
            </wp:positionH>
            <wp:positionV relativeFrom="paragraph">
              <wp:posOffset>0</wp:posOffset>
            </wp:positionV>
            <wp:extent cx="2806700" cy="2105660"/>
            <wp:effectExtent l="0" t="0" r="0" b="8890"/>
            <wp:wrapSquare wrapText="bothSides"/>
            <wp:docPr id="39" name="Picture 39" descr="http://siamarsa.com/wp-content/uploads/2014/11/ghost-background-tumblr-dwr69g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iamarsa.com/wp-content/uploads/2014/11/ghost-background-tumblr-dwr69gni.gif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A5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98E4BBB" wp14:editId="52FBFD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08300" cy="2105660"/>
            <wp:effectExtent l="0" t="0" r="6350" b="8890"/>
            <wp:wrapSquare wrapText="bothSides"/>
            <wp:docPr id="37" name="Picture 37" descr="http://siamarsa.com/wp-content/uploads/2014/11/ghost-background-tumblr-dwr69g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iamarsa.com/wp-content/uploads/2014/11/ghost-background-tumblr-dwr69gni.gif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61" cy="21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AA5" w:rsidRDefault="003E5E7A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28307D69" wp14:editId="6747FF35">
                <wp:simplePos x="0" y="0"/>
                <wp:positionH relativeFrom="margin">
                  <wp:align>center</wp:align>
                </wp:positionH>
                <wp:positionV relativeFrom="paragraph">
                  <wp:posOffset>9418955</wp:posOffset>
                </wp:positionV>
                <wp:extent cx="5105400" cy="2540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3E5E7A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REMEMBER LRC BOOK!                REMEMBER LRC BOOK!</w:t>
                            </w:r>
                          </w:p>
                          <w:p w:rsidR="00301BCB" w:rsidRPr="00A45367" w:rsidRDefault="00301BCB" w:rsidP="003E5E7A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E5E7A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07D69" id="_x0000_s1053" type="#_x0000_t202" style="position:absolute;margin-left:0;margin-top:741.65pt;width:402pt;height:20pt;z-index:251962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" filled="f" stroked="f">
                <v:textbox>
                  <w:txbxContent>
                    <w:p w:rsidR="00301BCB" w:rsidRPr="00C447A7" w:rsidRDefault="00301BCB" w:rsidP="003E5E7A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REMEMBER LRC BOOK!                REMEMBER LRC BOOK!</w:t>
                      </w:r>
                    </w:p>
                    <w:p w:rsidR="00301BCB" w:rsidRPr="00A45367" w:rsidRDefault="00301BCB" w:rsidP="003E5E7A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E5E7A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50167AD5" wp14:editId="09730A69">
                <wp:simplePos x="0" y="0"/>
                <wp:positionH relativeFrom="margin">
                  <wp:align>center</wp:align>
                </wp:positionH>
                <wp:positionV relativeFrom="paragraph">
                  <wp:posOffset>9085580</wp:posOffset>
                </wp:positionV>
                <wp:extent cx="5105400" cy="2540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3E5E7A">
                            <w:pPr>
                              <w:rPr>
                                <w:rFonts w:ascii="BankGothic Md BT" w:hAnsi="BankGothic Md BT" w:cs="Consolas"/>
                                <w:b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C447A7">
                              <w:rPr>
                                <w:rFonts w:ascii="BankGothic Md BT" w:hAnsi="BankGothic Md BT" w:cs="Consolas"/>
                                <w:b/>
                              </w:rPr>
                              <w:t>REMEMBER LRC BOOK!                REMEMBER LRC BOOK!</w:t>
                            </w:r>
                          </w:p>
                          <w:p w:rsidR="00301BCB" w:rsidRPr="00A45367" w:rsidRDefault="00301BCB" w:rsidP="003E5E7A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E5E7A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7AD5" id="_x0000_s1054" type="#_x0000_t202" style="position:absolute;margin-left:0;margin-top:715.4pt;width:402pt;height:20pt;z-index:251960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" filled="f" stroked="f">
                <v:textbox>
                  <w:txbxContent>
                    <w:p w:rsidR="00301BCB" w:rsidRPr="00C447A7" w:rsidRDefault="00301BCB" w:rsidP="003E5E7A">
                      <w:pPr>
                        <w:rPr>
                          <w:rFonts w:ascii="BankGothic Md BT" w:hAnsi="BankGothic Md BT" w:cs="Consolas"/>
                          <w:b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C447A7">
                        <w:rPr>
                          <w:rFonts w:ascii="BankGothic Md BT" w:hAnsi="BankGothic Md BT" w:cs="Consolas"/>
                          <w:b/>
                        </w:rPr>
                        <w:t>REMEMBER LRC BOOK!                REMEMBER LRC BOOK!</w:t>
                      </w:r>
                    </w:p>
                    <w:p w:rsidR="00301BCB" w:rsidRPr="00A45367" w:rsidRDefault="00301BCB" w:rsidP="003E5E7A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E5E7A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1D630722" wp14:editId="7B156489">
                <wp:simplePos x="0" y="0"/>
                <wp:positionH relativeFrom="margin">
                  <wp:align>center</wp:align>
                </wp:positionH>
                <wp:positionV relativeFrom="paragraph">
                  <wp:posOffset>9847580</wp:posOffset>
                </wp:positionV>
                <wp:extent cx="5105400" cy="2540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3E5E7A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REMEMBER LRC BOOK!                REMEMBER LRC BOOK!</w:t>
                            </w:r>
                          </w:p>
                          <w:p w:rsidR="00301BCB" w:rsidRPr="00A45367" w:rsidRDefault="00301BCB" w:rsidP="003E5E7A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E5E7A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30722" id="_x0000_s1055" type="#_x0000_t202" style="position:absolute;margin-left:0;margin-top:775.4pt;width:402pt;height:20pt;z-index:251956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" filled="f" stroked="f">
                <v:textbox>
                  <w:txbxContent>
                    <w:p w:rsidR="00301BCB" w:rsidRPr="00C447A7" w:rsidRDefault="00301BCB" w:rsidP="003E5E7A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REMEMBER LRC BOOK!                REMEMBER LRC BOOK!</w:t>
                      </w:r>
                    </w:p>
                    <w:p w:rsidR="00301BCB" w:rsidRPr="00A45367" w:rsidRDefault="00301BCB" w:rsidP="003E5E7A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E5E7A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54176" behindDoc="0" locked="0" layoutInCell="1" allowOverlap="1" wp14:anchorId="7EBEDD04" wp14:editId="7B31EF64">
            <wp:simplePos x="0" y="0"/>
            <wp:positionH relativeFrom="margin">
              <wp:align>right</wp:align>
            </wp:positionH>
            <wp:positionV relativeFrom="paragraph">
              <wp:posOffset>8952865</wp:posOffset>
            </wp:positionV>
            <wp:extent cx="3644265" cy="1442085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H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45B9C2CB" wp14:editId="0272BC24">
                <wp:simplePos x="0" y="0"/>
                <wp:positionH relativeFrom="margin">
                  <wp:posOffset>951230</wp:posOffset>
                </wp:positionH>
                <wp:positionV relativeFrom="paragraph">
                  <wp:posOffset>10137140</wp:posOffset>
                </wp:positionV>
                <wp:extent cx="5105400" cy="2540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3E5E7A">
                            <w:pPr>
                              <w:rPr>
                                <w:rFonts w:ascii="BankGothic Md BT" w:hAnsi="BankGothic Md BT" w:cs="Consolas"/>
                                <w:b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C447A7">
                              <w:rPr>
                                <w:rFonts w:ascii="BankGothic Md BT" w:hAnsi="BankGothic Md BT" w:cs="Consolas"/>
                                <w:b/>
                              </w:rPr>
                              <w:t>REMEMBER LRC BOOK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</w:rPr>
                              <w:t xml:space="preserve">    </w:t>
                            </w:r>
                            <w:r w:rsidRPr="00C447A7">
                              <w:rPr>
                                <w:rFonts w:ascii="BankGothic Md BT" w:hAnsi="BankGothic Md BT" w:cs="Consolas"/>
                                <w:b/>
                              </w:rPr>
                              <w:t xml:space="preserve">                REMEMBER LRC BOOK!</w:t>
                            </w:r>
                          </w:p>
                          <w:p w:rsidR="00301BCB" w:rsidRPr="00A45367" w:rsidRDefault="00301BCB" w:rsidP="003E5E7A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E5E7A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9C2CB" id="_x0000_s1056" type="#_x0000_t202" style="position:absolute;margin-left:74.9pt;margin-top:798.2pt;width:402pt;height:20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" filled="f" stroked="f">
                <v:textbox>
                  <w:txbxContent>
                    <w:p w:rsidR="00301BCB" w:rsidRPr="00C447A7" w:rsidRDefault="00301BCB" w:rsidP="003E5E7A">
                      <w:pPr>
                        <w:rPr>
                          <w:rFonts w:ascii="BankGothic Md BT" w:hAnsi="BankGothic Md BT" w:cs="Consolas"/>
                          <w:b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C447A7">
                        <w:rPr>
                          <w:rFonts w:ascii="BankGothic Md BT" w:hAnsi="BankGothic Md BT" w:cs="Consolas"/>
                          <w:b/>
                        </w:rPr>
                        <w:t>REMEMBER LRC BOOK</w:t>
                      </w:r>
                      <w:r>
                        <w:rPr>
                          <w:rFonts w:ascii="BankGothic Md BT" w:hAnsi="BankGothic Md BT" w:cs="Consolas"/>
                          <w:b/>
                        </w:rPr>
                        <w:t xml:space="preserve">    </w:t>
                      </w:r>
                      <w:r w:rsidRPr="00C447A7">
                        <w:rPr>
                          <w:rFonts w:ascii="BankGothic Md BT" w:hAnsi="BankGothic Md BT" w:cs="Consolas"/>
                          <w:b/>
                        </w:rPr>
                        <w:t xml:space="preserve">                REMEMBER LRC BOOK!</w:t>
                      </w:r>
                    </w:p>
                    <w:p w:rsidR="00301BCB" w:rsidRPr="00A45367" w:rsidRDefault="00301BCB" w:rsidP="003E5E7A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E5E7A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0B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6A8751E" wp14:editId="07A1B0AF">
                <wp:simplePos x="0" y="0"/>
                <wp:positionH relativeFrom="margin">
                  <wp:posOffset>1976755</wp:posOffset>
                </wp:positionH>
                <wp:positionV relativeFrom="paragraph">
                  <wp:posOffset>8606155</wp:posOffset>
                </wp:positionV>
                <wp:extent cx="3563620" cy="304800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0B7D" w:rsidRDefault="00301BCB" w:rsidP="00C40B7D">
                            <w:pPr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</w:pPr>
                            <w:r w:rsidRPr="00C40B7D"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8751E" id="_x0000_s1057" type="#_x0000_t202" style="position:absolute;margin-left:155.65pt;margin-top:677.65pt;width:280.6pt;height:24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" filled="f" stroked="f">
                <v:textbox>
                  <w:txbxContent>
                    <w:p w:rsidR="00301BCB" w:rsidRPr="00C40B7D" w:rsidRDefault="00301BCB" w:rsidP="00C40B7D">
                      <w:pPr>
                        <w:rPr>
                          <w:rFonts w:ascii="Consolas" w:hAnsi="Consolas" w:cs="Consolas"/>
                          <w:b/>
                          <w:color w:val="FF0000"/>
                        </w:rPr>
                      </w:pPr>
                      <w:r w:rsidRPr="00C40B7D">
                        <w:rPr>
                          <w:rFonts w:ascii="Consolas" w:hAnsi="Consolas" w:cs="Consolas"/>
                          <w:b/>
                          <w:color w:val="FF0000"/>
                        </w:rPr>
                        <w:t>I moustache you to remember your LRC 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0B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103D732" wp14:editId="6B637B7F">
                <wp:simplePos x="0" y="0"/>
                <wp:positionH relativeFrom="margin">
                  <wp:posOffset>1918523</wp:posOffset>
                </wp:positionH>
                <wp:positionV relativeFrom="paragraph">
                  <wp:posOffset>8225155</wp:posOffset>
                </wp:positionV>
                <wp:extent cx="3563620" cy="30480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0B7D" w:rsidRDefault="00301BCB" w:rsidP="00C40B7D">
                            <w:pPr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</w:pPr>
                            <w:r w:rsidRPr="00C40B7D"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3D732" id="_x0000_s1058" type="#_x0000_t202" style="position:absolute;margin-left:151.05pt;margin-top:647.65pt;width:280.6pt;height:24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" filled="f" stroked="f">
                <v:textbox>
                  <w:txbxContent>
                    <w:p w:rsidR="00301BCB" w:rsidRPr="00C40B7D" w:rsidRDefault="00301BCB" w:rsidP="00C40B7D">
                      <w:pPr>
                        <w:rPr>
                          <w:rFonts w:ascii="Consolas" w:hAnsi="Consolas" w:cs="Consolas"/>
                          <w:b/>
                          <w:color w:val="FF0000"/>
                        </w:rPr>
                      </w:pPr>
                      <w:r w:rsidRPr="00C40B7D">
                        <w:rPr>
                          <w:rFonts w:ascii="Consolas" w:hAnsi="Consolas" w:cs="Consolas"/>
                          <w:b/>
                          <w:color w:val="FF0000"/>
                        </w:rPr>
                        <w:t>I moustache you to remember your LRC 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0B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285A461" wp14:editId="3C001726">
                <wp:simplePos x="0" y="0"/>
                <wp:positionH relativeFrom="margin">
                  <wp:posOffset>1722755</wp:posOffset>
                </wp:positionH>
                <wp:positionV relativeFrom="paragraph">
                  <wp:posOffset>7755255</wp:posOffset>
                </wp:positionV>
                <wp:extent cx="3563620" cy="30480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0B7D" w:rsidRDefault="00301BCB" w:rsidP="00C40B7D">
                            <w:pPr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</w:pPr>
                            <w:r w:rsidRPr="00C40B7D"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5A461" id="_x0000_s1059" type="#_x0000_t202" style="position:absolute;margin-left:135.65pt;margin-top:610.65pt;width:280.6pt;height:24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" filled="f" stroked="f">
                <v:textbox>
                  <w:txbxContent>
                    <w:p w:rsidR="00301BCB" w:rsidRPr="00C40B7D" w:rsidRDefault="00301BCB" w:rsidP="00C40B7D">
                      <w:pPr>
                        <w:rPr>
                          <w:rFonts w:ascii="Consolas" w:hAnsi="Consolas" w:cs="Consolas"/>
                          <w:b/>
                          <w:color w:val="FF0000"/>
                        </w:rPr>
                      </w:pPr>
                      <w:r w:rsidRPr="00C40B7D">
                        <w:rPr>
                          <w:rFonts w:ascii="Consolas" w:hAnsi="Consolas" w:cs="Consolas"/>
                          <w:b/>
                          <w:color w:val="FF0000"/>
                        </w:rPr>
                        <w:t>I moustache you to remember your LRC 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0B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A84D495" wp14:editId="04DC58C9">
                <wp:simplePos x="0" y="0"/>
                <wp:positionH relativeFrom="margin">
                  <wp:align>center</wp:align>
                </wp:positionH>
                <wp:positionV relativeFrom="paragraph">
                  <wp:posOffset>7399655</wp:posOffset>
                </wp:positionV>
                <wp:extent cx="3563620" cy="30480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0B7D" w:rsidRDefault="00301BCB" w:rsidP="00C40B7D">
                            <w:pPr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</w:pPr>
                            <w:r w:rsidRPr="00C40B7D"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4D495" id="_x0000_s1060" type="#_x0000_t202" style="position:absolute;margin-left:0;margin-top:582.65pt;width:280.6pt;height:24pt;z-index:251814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" filled="f" stroked="f">
                <v:textbox>
                  <w:txbxContent>
                    <w:p w:rsidR="00301BCB" w:rsidRPr="00C40B7D" w:rsidRDefault="00301BCB" w:rsidP="00C40B7D">
                      <w:pPr>
                        <w:rPr>
                          <w:rFonts w:ascii="Consolas" w:hAnsi="Consolas" w:cs="Consolas"/>
                          <w:b/>
                          <w:color w:val="FF0000"/>
                        </w:rPr>
                      </w:pPr>
                      <w:r w:rsidRPr="00C40B7D">
                        <w:rPr>
                          <w:rFonts w:ascii="Consolas" w:hAnsi="Consolas" w:cs="Consolas"/>
                          <w:b/>
                          <w:color w:val="FF0000"/>
                        </w:rPr>
                        <w:t>I moustache you to remember your LRC 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0B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446C5C7" wp14:editId="7A1E23F4">
                <wp:simplePos x="0" y="0"/>
                <wp:positionH relativeFrom="margin">
                  <wp:align>center</wp:align>
                </wp:positionH>
                <wp:positionV relativeFrom="paragraph">
                  <wp:posOffset>6942455</wp:posOffset>
                </wp:positionV>
                <wp:extent cx="3563620" cy="30480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0B7D" w:rsidRDefault="00301BCB" w:rsidP="00C40B7D">
                            <w:pPr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</w:pPr>
                            <w:r w:rsidRPr="00C40B7D"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C5C7" id="_x0000_s1061" type="#_x0000_t202" style="position:absolute;margin-left:0;margin-top:546.65pt;width:280.6pt;height:24pt;z-index:251812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" filled="f" stroked="f">
                <v:textbox>
                  <w:txbxContent>
                    <w:p w:rsidR="00301BCB" w:rsidRPr="00C40B7D" w:rsidRDefault="00301BCB" w:rsidP="00C40B7D">
                      <w:pPr>
                        <w:rPr>
                          <w:rFonts w:ascii="Consolas" w:hAnsi="Consolas" w:cs="Consolas"/>
                          <w:b/>
                          <w:color w:val="FF0000"/>
                        </w:rPr>
                      </w:pPr>
                      <w:r w:rsidRPr="00C40B7D">
                        <w:rPr>
                          <w:rFonts w:ascii="Consolas" w:hAnsi="Consolas" w:cs="Consolas"/>
                          <w:b/>
                          <w:color w:val="FF0000"/>
                        </w:rPr>
                        <w:t>I moustache you to remember your LRC 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0B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1563E79" wp14:editId="14A7AB76">
                <wp:simplePos x="0" y="0"/>
                <wp:positionH relativeFrom="margin">
                  <wp:align>center</wp:align>
                </wp:positionH>
                <wp:positionV relativeFrom="paragraph">
                  <wp:posOffset>6536055</wp:posOffset>
                </wp:positionV>
                <wp:extent cx="3563620" cy="304800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0B7D" w:rsidRDefault="00301BCB" w:rsidP="00C40B7D">
                            <w:pPr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</w:pPr>
                            <w:r w:rsidRPr="00C40B7D"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63E79" id="_x0000_s1062" type="#_x0000_t202" style="position:absolute;margin-left:0;margin-top:514.65pt;width:280.6pt;height:24pt;z-index:251810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" filled="f" stroked="f">
                <v:textbox>
                  <w:txbxContent>
                    <w:p w:rsidR="00301BCB" w:rsidRPr="00C40B7D" w:rsidRDefault="00301BCB" w:rsidP="00C40B7D">
                      <w:pPr>
                        <w:rPr>
                          <w:rFonts w:ascii="Consolas" w:hAnsi="Consolas" w:cs="Consolas"/>
                          <w:b/>
                          <w:color w:val="FF0000"/>
                        </w:rPr>
                      </w:pPr>
                      <w:r w:rsidRPr="00C40B7D">
                        <w:rPr>
                          <w:rFonts w:ascii="Consolas" w:hAnsi="Consolas" w:cs="Consolas"/>
                          <w:b/>
                          <w:color w:val="FF0000"/>
                        </w:rPr>
                        <w:t>I moustache you to remember your LRC 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0B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F6978F3" wp14:editId="0C51ED21">
                <wp:simplePos x="0" y="0"/>
                <wp:positionH relativeFrom="margin">
                  <wp:align>center</wp:align>
                </wp:positionH>
                <wp:positionV relativeFrom="paragraph">
                  <wp:posOffset>6104255</wp:posOffset>
                </wp:positionV>
                <wp:extent cx="3563620" cy="304800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0B7D" w:rsidRDefault="00301BCB" w:rsidP="00C40B7D">
                            <w:pPr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</w:pPr>
                            <w:r w:rsidRPr="00C40B7D"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978F3" id="_x0000_s1063" type="#_x0000_t202" style="position:absolute;margin-left:0;margin-top:480.65pt;width:280.6pt;height:24pt;z-index:251808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" filled="f" stroked="f">
                <v:textbox>
                  <w:txbxContent>
                    <w:p w:rsidR="00301BCB" w:rsidRPr="00C40B7D" w:rsidRDefault="00301BCB" w:rsidP="00C40B7D">
                      <w:pPr>
                        <w:rPr>
                          <w:rFonts w:ascii="Consolas" w:hAnsi="Consolas" w:cs="Consolas"/>
                          <w:b/>
                          <w:color w:val="FF0000"/>
                        </w:rPr>
                      </w:pPr>
                      <w:r w:rsidRPr="00C40B7D">
                        <w:rPr>
                          <w:rFonts w:ascii="Consolas" w:hAnsi="Consolas" w:cs="Consolas"/>
                          <w:b/>
                          <w:color w:val="FF0000"/>
                        </w:rPr>
                        <w:t>I moustache you to remember your LRC 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0B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E02BF5D" wp14:editId="0A742B5B">
                <wp:simplePos x="0" y="0"/>
                <wp:positionH relativeFrom="margin">
                  <wp:align>center</wp:align>
                </wp:positionH>
                <wp:positionV relativeFrom="paragraph">
                  <wp:posOffset>5710555</wp:posOffset>
                </wp:positionV>
                <wp:extent cx="3563620" cy="304800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0B7D" w:rsidRDefault="00301BCB" w:rsidP="00C40B7D">
                            <w:pPr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</w:pPr>
                            <w:r w:rsidRPr="00C40B7D"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2BF5D" id="_x0000_s1064" type="#_x0000_t202" style="position:absolute;margin-left:0;margin-top:449.65pt;width:280.6pt;height:24pt;z-index:251806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" filled="f" stroked="f">
                <v:textbox>
                  <w:txbxContent>
                    <w:p w:rsidR="00301BCB" w:rsidRPr="00C40B7D" w:rsidRDefault="00301BCB" w:rsidP="00C40B7D">
                      <w:pPr>
                        <w:rPr>
                          <w:rFonts w:ascii="Consolas" w:hAnsi="Consolas" w:cs="Consolas"/>
                          <w:b/>
                          <w:color w:val="FF0000"/>
                        </w:rPr>
                      </w:pPr>
                      <w:r w:rsidRPr="00C40B7D">
                        <w:rPr>
                          <w:rFonts w:ascii="Consolas" w:hAnsi="Consolas" w:cs="Consolas"/>
                          <w:b/>
                          <w:color w:val="FF0000"/>
                        </w:rPr>
                        <w:t>I moustache you to remember your LRC 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0B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5AFE9FF" wp14:editId="68B0AE5B">
                <wp:simplePos x="0" y="0"/>
                <wp:positionH relativeFrom="margin">
                  <wp:posOffset>1519555</wp:posOffset>
                </wp:positionH>
                <wp:positionV relativeFrom="paragraph">
                  <wp:posOffset>5240655</wp:posOffset>
                </wp:positionV>
                <wp:extent cx="3563620" cy="30480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0B7D" w:rsidRDefault="00301BCB" w:rsidP="00C40B7D">
                            <w:pPr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</w:pPr>
                            <w:r w:rsidRPr="00C40B7D"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FE9FF" id="_x0000_s1065" type="#_x0000_t202" style="position:absolute;margin-left:119.65pt;margin-top:412.65pt;width:280.6pt;height:2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" filled="f" stroked="f">
                <v:textbox>
                  <w:txbxContent>
                    <w:p w:rsidR="00301BCB" w:rsidRPr="00C40B7D" w:rsidRDefault="00301BCB" w:rsidP="00C40B7D">
                      <w:pPr>
                        <w:rPr>
                          <w:rFonts w:ascii="Consolas" w:hAnsi="Consolas" w:cs="Consolas"/>
                          <w:b/>
                          <w:color w:val="FF0000"/>
                        </w:rPr>
                      </w:pPr>
                      <w:r w:rsidRPr="00C40B7D">
                        <w:rPr>
                          <w:rFonts w:ascii="Consolas" w:hAnsi="Consolas" w:cs="Consolas"/>
                          <w:b/>
                          <w:color w:val="FF0000"/>
                        </w:rPr>
                        <w:t>I moustache you to remember your LRC 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0B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D1DC747" wp14:editId="5A72D00C">
                <wp:simplePos x="0" y="0"/>
                <wp:positionH relativeFrom="margin">
                  <wp:align>center</wp:align>
                </wp:positionH>
                <wp:positionV relativeFrom="paragraph">
                  <wp:posOffset>4859655</wp:posOffset>
                </wp:positionV>
                <wp:extent cx="3563620" cy="30480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0B7D" w:rsidRDefault="00301BCB" w:rsidP="00C40B7D">
                            <w:pPr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</w:pPr>
                            <w:r w:rsidRPr="00C40B7D">
                              <w:rPr>
                                <w:rFonts w:ascii="Consolas" w:hAnsi="Consolas" w:cs="Consolas"/>
                                <w:b/>
                                <w:color w:val="FF0000"/>
                              </w:rPr>
                              <w:t>I moustache you to remember your LRC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C747" id="_x0000_s1066" type="#_x0000_t202" style="position:absolute;margin-left:0;margin-top:382.65pt;width:280.6pt;height:24pt;z-index:251802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" filled="f" stroked="f">
                <v:textbox>
                  <w:txbxContent>
                    <w:p w:rsidR="00301BCB" w:rsidRPr="00C40B7D" w:rsidRDefault="00301BCB" w:rsidP="00C40B7D">
                      <w:pPr>
                        <w:rPr>
                          <w:rFonts w:ascii="Consolas" w:hAnsi="Consolas" w:cs="Consolas"/>
                          <w:b/>
                          <w:color w:val="FF0000"/>
                        </w:rPr>
                      </w:pPr>
                      <w:r w:rsidRPr="00C40B7D">
                        <w:rPr>
                          <w:rFonts w:ascii="Consolas" w:hAnsi="Consolas" w:cs="Consolas"/>
                          <w:b/>
                          <w:color w:val="FF0000"/>
                        </w:rPr>
                        <w:t>I moustache you to remember your LRC 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01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1A453B9" wp14:editId="182CA13F">
                <wp:simplePos x="0" y="0"/>
                <wp:positionH relativeFrom="margin">
                  <wp:align>center</wp:align>
                </wp:positionH>
                <wp:positionV relativeFrom="paragraph">
                  <wp:posOffset>4427855</wp:posOffset>
                </wp:positionV>
                <wp:extent cx="5524500" cy="279400"/>
                <wp:effectExtent l="0" t="0" r="0" b="635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   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53B9" id="_x0000_s1067" type="#_x0000_t202" style="position:absolute;margin-left:0;margin-top:348.65pt;width:435pt;height:22pt;z-index:251800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01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332BAD8" wp14:editId="4C369DFD">
                <wp:simplePos x="0" y="0"/>
                <wp:positionH relativeFrom="margin">
                  <wp:align>center</wp:align>
                </wp:positionH>
                <wp:positionV relativeFrom="paragraph">
                  <wp:posOffset>3983355</wp:posOffset>
                </wp:positionV>
                <wp:extent cx="5524500" cy="279400"/>
                <wp:effectExtent l="0" t="0" r="0" b="635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   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2BAD8" id="_x0000_s1068" type="#_x0000_t202" style="position:absolute;margin-left:0;margin-top:313.65pt;width:435pt;height:22pt;z-index:251798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01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657C6DE" wp14:editId="5075248A">
                <wp:simplePos x="0" y="0"/>
                <wp:positionH relativeFrom="margin">
                  <wp:posOffset>884555</wp:posOffset>
                </wp:positionH>
                <wp:positionV relativeFrom="paragraph">
                  <wp:posOffset>3610610</wp:posOffset>
                </wp:positionV>
                <wp:extent cx="5524500" cy="279400"/>
                <wp:effectExtent l="0" t="0" r="0" b="635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   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7C6DE" id="_x0000_s1069" type="#_x0000_t202" style="position:absolute;margin-left:69.65pt;margin-top:284.3pt;width:435pt;height:2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01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9079F92" wp14:editId="74816AEB">
                <wp:simplePos x="0" y="0"/>
                <wp:positionH relativeFrom="margin">
                  <wp:align>center</wp:align>
                </wp:positionH>
                <wp:positionV relativeFrom="paragraph">
                  <wp:posOffset>3157855</wp:posOffset>
                </wp:positionV>
                <wp:extent cx="5524500" cy="279400"/>
                <wp:effectExtent l="0" t="0" r="0" b="635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   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79F92" id="_x0000_s1070" type="#_x0000_t202" style="position:absolute;margin-left:0;margin-top:248.65pt;width:435pt;height:22pt;z-index:251794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01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3EFB322" wp14:editId="3DB7D946">
                <wp:simplePos x="0" y="0"/>
                <wp:positionH relativeFrom="margin">
                  <wp:align>center</wp:align>
                </wp:positionH>
                <wp:positionV relativeFrom="paragraph">
                  <wp:posOffset>2713355</wp:posOffset>
                </wp:positionV>
                <wp:extent cx="5524500" cy="279400"/>
                <wp:effectExtent l="0" t="0" r="0" b="635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   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B322" id="_x0000_s1071" type="#_x0000_t202" style="position:absolute;margin-left:0;margin-top:213.65pt;width:435pt;height:22pt;z-index:251792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01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1171591" wp14:editId="7DA32BEC">
                <wp:simplePos x="0" y="0"/>
                <wp:positionH relativeFrom="margin">
                  <wp:posOffset>891234</wp:posOffset>
                </wp:positionH>
                <wp:positionV relativeFrom="paragraph">
                  <wp:posOffset>2268855</wp:posOffset>
                </wp:positionV>
                <wp:extent cx="5524500" cy="279400"/>
                <wp:effectExtent l="0" t="0" r="0" b="635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   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1591" id="_x0000_s1072" type="#_x0000_t202" style="position:absolute;margin-left:70.2pt;margin-top:178.65pt;width:435pt;height:2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01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7D8EB2D" wp14:editId="57C313A9">
                <wp:simplePos x="0" y="0"/>
                <wp:positionH relativeFrom="margin">
                  <wp:posOffset>897255</wp:posOffset>
                </wp:positionH>
                <wp:positionV relativeFrom="paragraph">
                  <wp:posOffset>1837055</wp:posOffset>
                </wp:positionV>
                <wp:extent cx="5524500" cy="279400"/>
                <wp:effectExtent l="0" t="0" r="0" b="635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   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EB2D" id="_x0000_s1073" type="#_x0000_t202" style="position:absolute;margin-left:70.65pt;margin-top:144.65pt;width:435pt;height:2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01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1D60D0A" wp14:editId="3BBF1FE2">
                <wp:simplePos x="0" y="0"/>
                <wp:positionH relativeFrom="margin">
                  <wp:align>center</wp:align>
                </wp:positionH>
                <wp:positionV relativeFrom="paragraph">
                  <wp:posOffset>1367155</wp:posOffset>
                </wp:positionV>
                <wp:extent cx="5524500" cy="279400"/>
                <wp:effectExtent l="0" t="0" r="0" b="635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          </w:t>
                            </w: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60D0A" id="_x0000_s1074" type="#_x0000_t202" style="position:absolute;margin-left:0;margin-top:107.65pt;width:435pt;height:22pt;z-index:251786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          </w:t>
                      </w: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01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E3706A1" wp14:editId="10062D0D">
                <wp:simplePos x="0" y="0"/>
                <wp:positionH relativeFrom="margin">
                  <wp:posOffset>1811655</wp:posOffset>
                </wp:positionH>
                <wp:positionV relativeFrom="paragraph">
                  <wp:posOffset>871855</wp:posOffset>
                </wp:positionV>
                <wp:extent cx="4432300" cy="279400"/>
                <wp:effectExtent l="0" t="0" r="0" b="635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REMEMBER LRC BOOK!       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706A1" id="_x0000_s1075" type="#_x0000_t202" style="position:absolute;margin-left:142.65pt;margin-top:68.65pt;width:349pt;height:2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REMEMBER LRC BOOK!       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01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7FB080A" wp14:editId="547049F0">
                <wp:simplePos x="0" y="0"/>
                <wp:positionH relativeFrom="margin">
                  <wp:posOffset>1783997</wp:posOffset>
                </wp:positionH>
                <wp:positionV relativeFrom="paragraph">
                  <wp:posOffset>465455</wp:posOffset>
                </wp:positionV>
                <wp:extent cx="4432300" cy="279400"/>
                <wp:effectExtent l="0" t="0" r="0" b="63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REMEMBER LRC BOOK!       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B080A" id="_x0000_s1076" type="#_x0000_t202" style="position:absolute;margin-left:140.45pt;margin-top:36.65pt;width:349pt;height:22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REMEMBER LRC BOOK!       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01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2D16203" wp14:editId="65AA0785">
                <wp:simplePos x="0" y="0"/>
                <wp:positionH relativeFrom="margin">
                  <wp:posOffset>1773555</wp:posOffset>
                </wp:positionH>
                <wp:positionV relativeFrom="paragraph">
                  <wp:posOffset>71755</wp:posOffset>
                </wp:positionV>
                <wp:extent cx="4432300" cy="279400"/>
                <wp:effectExtent l="0" t="0" r="0" b="635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REMEMBER LRC BOOK!         </w:t>
                            </w:r>
                          </w:p>
                          <w:p w:rsidR="00301BCB" w:rsidRPr="00DE175A" w:rsidRDefault="00301BCB" w:rsidP="007B7014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16203" id="_x0000_s1077" type="#_x0000_t202" style="position:absolute;margin-left:139.65pt;margin-top:5.65pt;width:349pt;height:2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" filled="f" stroked="f">
                <v:textbox>
                  <w:txbxContent>
                    <w:p w:rsidR="00301BCB" w:rsidRPr="007B7014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REMEMBER LRC BOOK!         </w:t>
                      </w:r>
                    </w:p>
                    <w:p w:rsidR="00301BCB" w:rsidRPr="00DE175A" w:rsidRDefault="00301BCB" w:rsidP="007B7014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4EED" w:rsidRPr="002F4EED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46EF7207" wp14:editId="6AF641EB">
            <wp:simplePos x="0" y="0"/>
            <wp:positionH relativeFrom="margin">
              <wp:align>right</wp:align>
            </wp:positionH>
            <wp:positionV relativeFrom="paragraph">
              <wp:posOffset>4796155</wp:posOffset>
            </wp:positionV>
            <wp:extent cx="7270750" cy="4191000"/>
            <wp:effectExtent l="0" t="0" r="6350" b="0"/>
            <wp:wrapSquare wrapText="bothSides"/>
            <wp:docPr id="120" name="Picture 120" descr="http://www.snazzyspace.com/wallpapers/454545_glasses-and-mousta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nazzyspace.com/wallpapers/454545_glasses-and-moustach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707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44BCA3D" wp14:editId="6A9A2EFE">
                <wp:simplePos x="0" y="0"/>
                <wp:positionH relativeFrom="margin">
                  <wp:align>left</wp:align>
                </wp:positionH>
                <wp:positionV relativeFrom="paragraph">
                  <wp:posOffset>4333240</wp:posOffset>
                </wp:positionV>
                <wp:extent cx="7264400" cy="430530"/>
                <wp:effectExtent l="0" t="0" r="0" b="7620"/>
                <wp:wrapSquare wrapText="bothSides"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4400" cy="430530"/>
                          <a:chOff x="0" y="0"/>
                          <a:chExt cx="6858000" cy="430530"/>
                        </a:xfrm>
                      </wpg:grpSpPr>
                      <pic:pic xmlns:pic="http://schemas.openxmlformats.org/drawingml/2006/picture">
                        <pic:nvPicPr>
                          <pic:cNvPr id="116" name="Picture 116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041900" y="0"/>
                            <a:ext cx="181610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7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52800" y="0"/>
                            <a:ext cx="18008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8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7640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9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837B9D" id="Group 115" o:spid="_x0000_s1026" style="position:absolute;margin-left:0;margin-top:341.2pt;width:572pt;height:33.9pt;z-index:251716608;mso-position-horizontal:left;mso-position-horizontal-relative:margin;mso-width-relative:margin" coordsize="68580,4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AgEReeDfoAAA36AAAVAAAAZHJzL21lZGlhL2ltYWdlMy5qcGVn/9j/&#10;4AAQSkZJRgABAQEA3ADcAAD/2wBDAAIBAQIBAQICAgICAgICAwUDAwMDAwYEBAMFBwYHBwcGBwcI&#10;CQsJCAgKCAcHCg0KCgsMDAwMBwkODw0MDgsMDAz/2wBDAQICAgMDAwYDAwYMCAcIDAwMDAwMDAwM&#10;DAwMDAwMDAwMDAwMDAwMDAwMDAwMDAwMDAwMDAwMDAwMDAwMDAwMDAz/wAARCAFFAc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">
                <v:shape id="Picture 116" o:spid="_x0000_s1027" type="#_x0000_t75" alt="http://gameswallpaperhd.com/wp-content/uploads/2013/12/retro-video-game-wallpaperhd-wallpaper-retro-game-hd-background-desktop---wallpaper-retro-effa9ueh.jpg" style="position:absolute;left:50419;width:1816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PbPBAAAA3AAAAA8AAABkcnMvZG93bnJldi54bWxET9uKwjAQfV/wH8IIvq1pVynSNYoIC/og&#10;9fYBQzPbdreZlCa29e+NIPg2h3Od5XowteiodZVlBfE0AkGcW11xoeB6+flcgHAeWWNtmRTcycF6&#10;NfpYYqptzyfqzr4QIYRdigpK75tUSpeXZNBNbUMcuF/bGvQBtoXULfYh3NTyK4oSabDi0FBiQ9uS&#10;8v/zzShw/jQ7xoddkh0vSbaf9929/8uUmoyHzTcIT4N/i1/unQ7z4wSez4QL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QPbPBAAAA3AAAAA8AAAAAAAAAAAAAAAAAnwIA&#10;AGRycy9kb3ducmV2LnhtbFBLBQYAAAAABAAEAPcAAACNAwAAAAA=&#10;">
                  <v:imagedata r:id="rId20" o:title="retro-video-game-wallpaperhd-wallpaper-retro-game-hd-background-desktop---wallpaper-retro-effa9ueh" croptop="41051f" cropbottom="3731f"/>
                  <v:path arrowok="t"/>
                </v:shape>
                <v:shape id="Picture 117" o:spid="_x0000_s1028" type="#_x0000_t75" alt="http://gameswallpaperhd.com/wp-content/uploads/2013/12/retro-video-game-wallpaperhd-wallpaper-retro-game-hd-background-desktop---wallpaper-retro-effa9ueh.jpg" style="position:absolute;left:33528;width:18008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OYfrDAAAA3AAAAA8AAABkcnMvZG93bnJldi54bWxET0trwkAQvhf6H5Yp9CLNJkVaSbMJIkh7&#10;6SFaPI/ZyYNkZ0N21fjvu4LgbT6+52TFbAZxpsl1lhUkUQyCuLK640bB3377tgLhPLLGwTIpuJKD&#10;In9+yjDV9sIlnXe+ESGEXYoKWu/HVEpXtWTQRXYkDlxtJ4M+wKmResJLCDeDfI/jD2mw49DQ4kib&#10;lqp+dzIKvktO6mPZnLqN6xfj8fC7WF69Uq8v8/oLhKfZP8R3948O85NPuD0TLpD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5h+sMAAADcAAAADwAAAAAAAAAAAAAAAACf&#10;AgAAZHJzL2Rvd25yZXYueG1sUEsFBgAAAAAEAAQA9wAAAI8DAAAAAA==&#10;">
                  <v:imagedata r:id="rId21" o:title="retro-video-game-wallpaperhd-wallpaper-retro-game-hd-background-desktop---wallpaper-retro-effa9ueh" croptop="41051f" cropbottom="3731f"/>
                  <v:path arrowok="t"/>
                </v:shape>
                <v:shape id="Picture 118" o:spid="_x0000_s1029" type="#_x0000_t75" alt="http://gameswallpaperhd.com/wp-content/uploads/2013/12/retro-video-game-wallpaperhd-wallpaper-retro-game-hd-background-desktop---wallpaper-retro-effa9ueh.jpg" style="position:absolute;left:16764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v0WzEAAAA3AAAAA8AAABkcnMvZG93bnJldi54bWxEj0FLw0AQhe9C/8MyBS9iNw1YStptKUVR&#10;T2JT6XXIjkkwOxuyYxP/vXMQvM3w3rz3zXY/hc5caUhtZAfLRQaGuIq+5drBuXy6X4NJguyxi0wO&#10;fijBfje72WLh48jvdD1JbTSEU4EOGpG+sDZVDQVMi9gTq/YZh4Ci61BbP+Co4aGzeZatbMCWtaHB&#10;no4NVV+n7+AgjJPkJZVvq4eP8Cx3j6+XfN07dzufDhswQpP8m/+uX7ziL5VWn9EJ7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v0WzEAAAA3AAAAA8AAAAAAAAAAAAAAAAA&#10;nwIAAGRycy9kb3ducmV2LnhtbFBLBQYAAAAABAAEAPcAAACQAwAAAAA=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v:shape id="Picture 119" o:spid="_x0000_s1030" type="#_x0000_t75" alt="http://gameswallpaperhd.com/wp-content/uploads/2013/12/retro-video-game-wallpaperhd-wallpaper-retro-game-hd-background-desktop---wallpaper-retro-effa9ueh.jpg" style="position:absolute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jdPfCAAAA3AAAAA8AAABkcnMvZG93bnJldi54bWxET01rwkAQvQv+h2UKXqRuDCg2dRUpLdZT&#10;0Vh6HbLTJDQ7G7JTk/57Vyh4m8f7nPV2cI26UBdqzwbmswQUceFtzaWBc/72uAIVBNli45kM/FGA&#10;7WY8WmNmfc9HupykVDGEQ4YGKpE20zoUFTkMM98SR+7bdw4lwq7UtsM+hrtGp0my1A5rjg0VtvRS&#10;UfFz+nUGXD9ImlP+sVx8ur1MXw9f6ao1ZvIw7J5BCQ1yF/+7322cP3+C2zPxAr2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I3T3wgAAANwAAAAPAAAAAAAAAAAAAAAAAJ8C&#10;AABkcnMvZG93bnJldi54bWxQSwUGAAAAAAQABAD3AAAAjgMAAAAA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w10:wrap type="square" anchorx="margin"/>
              </v:group>
            </w:pict>
          </mc:Fallback>
        </mc:AlternateContent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809C640" wp14:editId="6A076861">
                <wp:simplePos x="0" y="0"/>
                <wp:positionH relativeFrom="margin">
                  <wp:align>left</wp:align>
                </wp:positionH>
                <wp:positionV relativeFrom="paragraph">
                  <wp:posOffset>3893185</wp:posOffset>
                </wp:positionV>
                <wp:extent cx="7264400" cy="430530"/>
                <wp:effectExtent l="0" t="0" r="0" b="7620"/>
                <wp:wrapSquare wrapText="bothSides"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4400" cy="430530"/>
                          <a:chOff x="0" y="0"/>
                          <a:chExt cx="6858000" cy="430530"/>
                        </a:xfrm>
                      </wpg:grpSpPr>
                      <pic:pic xmlns:pic="http://schemas.openxmlformats.org/drawingml/2006/picture">
                        <pic:nvPicPr>
                          <pic:cNvPr id="111" name="Picture 111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041900" y="0"/>
                            <a:ext cx="181610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2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52800" y="0"/>
                            <a:ext cx="18008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3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7640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4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179958" id="Group 110" o:spid="_x0000_s1026" style="position:absolute;margin-left:0;margin-top:306.55pt;width:572pt;height:33.9pt;z-index:251714560;mso-position-horizontal:left;mso-position-horizontal-relative:margin;mso-width-relative:margin" coordsize="68580,4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CARF54N+gAADfoAABUAAABkcnMvbWVkaWEvaW1hZ2UzLmpwZWf/2P/gABBKRklG&#10;AAEBAQDcANwAAP/bAEMAAgEBAgEBAgICAgICAgIDBQMDAwMDBgQEAwUHBgcHBwYHBwgJCwkICAoI&#10;BwcKDQoKCwwMDAwHCQ4PDQwOCwwMDP/bAEMBAgICAwMDBgMDBgwIBwgMDAwMDAwMDAwMDAwMDAwM&#10;DAwMDAwMDAwMDAwMDAwMDAwMDAwMDAwMDAwMDAwMDAwMDP/AABEIAUUB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">
                <v:shape id="Picture 111" o:spid="_x0000_s1027" type="#_x0000_t75" alt="http://gameswallpaperhd.com/wp-content/uploads/2013/12/retro-video-game-wallpaperhd-wallpaper-retro-game-hd-background-desktop---wallpaper-retro-effa9ueh.jpg" style="position:absolute;left:50419;width:1816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5pcfBAAAA3AAAAA8AAABkcnMvZG93bnJldi54bWxET9uKwjAQfV/wH8IIvq1pVynSNYoIC/og&#10;9fYBQzPbdreZlCa29e+NIPg2h3Od5XowteiodZVlBfE0AkGcW11xoeB6+flcgHAeWWNtmRTcycF6&#10;NfpYYqptzyfqzr4QIYRdigpK75tUSpeXZNBNbUMcuF/bGvQBtoXULfYh3NTyK4oSabDi0FBiQ9uS&#10;8v/zzShw/jQ7xoddkh0vSbaf9929/8uUmoyHzTcIT4N/i1/unQ7z4xiez4QL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5pcfBAAAA3AAAAA8AAAAAAAAAAAAAAAAAnwIA&#10;AGRycy9kb3ducmV2LnhtbFBLBQYAAAAABAAEAPcAAACNAwAAAAA=&#10;">
                  <v:imagedata r:id="rId20" o:title="retro-video-game-wallpaperhd-wallpaper-retro-game-hd-background-desktop---wallpaper-retro-effa9ueh" croptop="41051f" cropbottom="3731f"/>
                  <v:path arrowok="t"/>
                </v:shape>
                <v:shape id="Picture 112" o:spid="_x0000_s1028" type="#_x0000_t75" alt="http://gameswallpaperhd.com/wp-content/uploads/2013/12/retro-video-game-wallpaperhd-wallpaper-retro-game-hd-background-desktop---wallpaper-retro-effa9ueh.jpg" style="position:absolute;left:33528;width:18008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5wmK+AAAA3AAAAA8AAABkcnMvZG93bnJldi54bWxET70KwjAQ3gXfIZzgIppWRKQaRQTRxaEq&#10;zmdztsXmUpqo9e2NILjdx/d7i1VrKvGkxpWWFcSjCARxZnXJuYLzaTucgXAeWWNlmRS8ycFq2e0s&#10;MNH2xSk9jz4XIYRdggoK7+tESpcVZNCNbE0cuJttDPoAm1zqBl8h3FRyHEVTabDk0FBgTZuCsvvx&#10;YRTsUo5v1zR/lBt3H9TXy2EweXul+r12PQfhqfV/8c+912F+PIbvM+EC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25wmK+AAAA3AAAAA8AAAAAAAAAAAAAAAAAnwIAAGRy&#10;cy9kb3ducmV2LnhtbFBLBQYAAAAABAAEAPcAAACKAwAAAAA=&#10;">
                  <v:imagedata r:id="rId21" o:title="retro-video-game-wallpaperhd-wallpaper-retro-game-hd-background-desktop---wallpaper-retro-effa9ueh" croptop="41051f" cropbottom="3731f"/>
                  <v:path arrowok="t"/>
                </v:shape>
                <v:shape id="Picture 113" o:spid="_x0000_s1029" type="#_x0000_t75" alt="http://gameswallpaperhd.com/wp-content/uploads/2013/12/retro-video-game-wallpaperhd-wallpaper-retro-game-hd-background-desktop---wallpaper-retro-effa9ueh.jpg" style="position:absolute;left:16764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LQx3CAAAA3AAAAA8AAABkcnMvZG93bnJldi54bWxET01rwkAQvRf6H5Yp9FJ0Y4oi0VVEWtqe&#10;RKN4HbLTJDQ7G7JTk/77riB4m8f7nOV6cI26UBdqzwYm4wQUceFtzaWBY/4+moMKgmyx8UwG/ijA&#10;evX4sMTM+p73dDlIqWIIhwwNVCJtpnUoKnIYxr4ljty37xxKhF2pbYd9DHeNTpNkph3WHBsqbGlb&#10;UfFz+HUGXD9ImlO+m01P7kNe3r7O6bw15vlp2CxACQ1yF9/cnzbOn7zC9Zl4gV7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y0MdwgAAANwAAAAPAAAAAAAAAAAAAAAAAJ8C&#10;AABkcnMvZG93bnJldi54bWxQSwUGAAAAAAQABAD3AAAAjgMAAAAA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v:shape id="Picture 114" o:spid="_x0000_s1030" type="#_x0000_t75" alt="http://gameswallpaperhd.com/wp-content/uploads/2013/12/retro-video-game-wallpaperhd-wallpaper-retro-game-hd-background-desktop---wallpaper-retro-effa9ueh.jpg" style="position:absolute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i22nCAAAA3AAAAA8AAABkcnMvZG93bnJldi54bWxET01rwkAQvRf6H5Yp9FJ0Y6gi0VVEWtqe&#10;RKN4HbLTJDQ7G7JTk/77riB4m8f7nOV6cI26UBdqzwYm4wQUceFtzaWBY/4+moMKgmyx8UwG/ijA&#10;evX4sMTM+p73dDlIqWIIhwwNVCJtpnUoKnIYxr4ljty37xxKhF2pbYd9DHeNTpNkph3WHBsqbGlb&#10;UfFz+HUGXD9ImlO+m01P7kNe3r7O6bw15vlp2CxACQ1yF9/cnzbOn7zC9Zl4gV7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IttpwgAAANwAAAAPAAAAAAAAAAAAAAAAAJ8C&#10;AABkcnMvZG93bnJldi54bWxQSwUGAAAAAAQABAD3AAAAjgMAAAAA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w10:wrap type="square" anchorx="margin"/>
              </v:group>
            </w:pict>
          </mc:Fallback>
        </mc:AlternateContent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93C36FE" wp14:editId="56167B60">
                <wp:simplePos x="0" y="0"/>
                <wp:positionH relativeFrom="margin">
                  <wp:align>left</wp:align>
                </wp:positionH>
                <wp:positionV relativeFrom="paragraph">
                  <wp:posOffset>3461385</wp:posOffset>
                </wp:positionV>
                <wp:extent cx="7264400" cy="430530"/>
                <wp:effectExtent l="0" t="0" r="0" b="7620"/>
                <wp:wrapSquare wrapText="bothSides"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4400" cy="430530"/>
                          <a:chOff x="0" y="0"/>
                          <a:chExt cx="6858000" cy="430530"/>
                        </a:xfrm>
                      </wpg:grpSpPr>
                      <pic:pic xmlns:pic="http://schemas.openxmlformats.org/drawingml/2006/picture">
                        <pic:nvPicPr>
                          <pic:cNvPr id="106" name="Picture 106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041900" y="0"/>
                            <a:ext cx="181610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7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52800" y="0"/>
                            <a:ext cx="18008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8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7640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9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CC0D53" id="Group 105" o:spid="_x0000_s1026" style="position:absolute;margin-left:0;margin-top:272.55pt;width:572pt;height:33.9pt;z-index:251712512;mso-position-horizontal:left;mso-position-horizontal-relative:margin;mso-width-relative:margin" coordsize="68580,4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AgEReeDfoAAA36AAAVAAAAZHJzL21lZGlhL2ltYWdlMy5qcGVn/9j/&#10;4AAQSkZJRgABAQEA3ADcAAD/2wBDAAIBAQIBAQICAgICAgICAwUDAwMDAwYEBAMFBwYHBwcGBwcI&#10;CQsJCAgKCAcHCg0KCgsMDAwMBwkODw0MDgsMDAz/2wBDAQICAgMDAwYDAwYMCAcIDAwMDAwMDAwM&#10;DAwMDAwMDAwMDAwMDAwMDAwMDAwMDAwMDAwMDAwMDAwMDAwMDAwMDAz/wAARCAFFAc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">
                <v:shape id="Picture 106" o:spid="_x0000_s1027" type="#_x0000_t75" alt="http://gameswallpaperhd.com/wp-content/uploads/2013/12/retro-video-game-wallpaperhd-wallpaper-retro-game-hd-background-desktop---wallpaper-retro-effa9ueh.jpg" style="position:absolute;left:50419;width:1816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Jq27BAAAA3AAAAA8AAABkcnMvZG93bnJldi54bWxET82KwjAQvi/4DmEEb2uqLkWqUUQQ3MNS&#10;rT7A0IxttZmUJtvWt98sCN7m4/ud9XYwteiodZVlBbNpBII4t7riQsH1cvhcgnAeWWNtmRQ8ycF2&#10;M/pYY6Jtz2fqMl+IEMIuQQWl900ipctLMuimtiEO3M22Bn2AbSF1i30IN7WcR1EsDVYcGkpsaF9S&#10;/sh+jQLnz4vT7OcYp6dLnH5/9d2zv6dKTcbDbgXC0+Df4pf7qMP8KIb/Z8IF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Jq27BAAAA3AAAAA8AAAAAAAAAAAAAAAAAnwIA&#10;AGRycy9kb3ducmV2LnhtbFBLBQYAAAAABAAEAPcAAACNAwAAAAA=&#10;">
                  <v:imagedata r:id="rId20" o:title="retro-video-game-wallpaperhd-wallpaper-retro-game-hd-background-desktop---wallpaper-retro-effa9ueh" croptop="41051f" cropbottom="3731f"/>
                  <v:path arrowok="t"/>
                </v:shape>
                <v:shape id="Picture 107" o:spid="_x0000_s1028" type="#_x0000_t75" alt="http://gameswallpaperhd.com/wp-content/uploads/2013/12/retro-video-game-wallpaperhd-wallpaper-retro-game-hd-background-desktop---wallpaper-retro-effa9ueh.jpg" style="position:absolute;left:33528;width:18008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9ye+AAAA3AAAAA8AAABkcnMvZG93bnJldi54bWxET80OwUAQvku8w2YkLsKWCFKWiES4OBRx&#10;Ht3RNrqzTXdRb28lErf58v3OYtWYUjypdoVlBcNBBII4tbrgTMH5tO3PQDiPrLG0TAre5GC1bLcW&#10;GGv74oSeR5+JEMIuRgW591UspUtzMugGtiIO3M3WBn2AdSZ1ja8Qbko5iqKJNFhwaMixok1O6f34&#10;MAp2CQ9v1yR7FBt371XXy6E3fnulup1mPQfhqfF/8c+912F+NIXvM+EC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gX9ye+AAAA3AAAAA8AAAAAAAAAAAAAAAAAnwIAAGRy&#10;cy9kb3ducmV2LnhtbFBLBQYAAAAABAAEAPcAAACKAwAAAAA=&#10;">
                  <v:imagedata r:id="rId21" o:title="retro-video-game-wallpaperhd-wallpaper-retro-game-hd-background-desktop---wallpaper-retro-effa9ueh" croptop="41051f" cropbottom="3731f"/>
                  <v:path arrowok="t"/>
                </v:shape>
                <v:shape id="Picture 108" o:spid="_x0000_s1029" type="#_x0000_t75" alt="http://gameswallpaperhd.com/wp-content/uploads/2013/12/retro-video-game-wallpaperhd-wallpaper-retro-game-hd-background-desktop---wallpaper-retro-effa9ueh.jpg" style="position:absolute;left:16764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2R7HEAAAA3AAAAA8AAABkcnMvZG93bnJldi54bWxEj0FLw0AQhe+C/2EZwYvYTQOWErstIhb1&#10;VNq0eB2yYxLMzobs2MR/7xwKvc3w3rz3zWozhc6caUhtZAfzWQaGuIq+5drBsdw+LsEkQfbYRSYH&#10;f5Rgs769WWHh48h7Oh+kNhrCqUAHjUhfWJuqhgKmWeyJVfuOQ0DRdaitH3DU8NDZPMsWNmDL2tBg&#10;T68NVT+H3+AgjJPkJZW7xdMpvMvD2+dXvuydu7+bXp7BCE1yNV+uP7ziZ0qrz+gEd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2R7HEAAAA3AAAAA8AAAAAAAAAAAAAAAAA&#10;nwIAAGRycy9kb3ducmV2LnhtbFBLBQYAAAAABAAEAPcAAACQAwAAAAA=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v:shape id="Picture 109" o:spid="_x0000_s1030" type="#_x0000_t75" alt="http://gameswallpaperhd.com/wp-content/uploads/2013/12/retro-video-game-wallpaperhd-wallpaper-retro-game-hd-background-desktop---wallpaper-retro-effa9ueh.jpg" style="position:absolute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4irCAAAA3AAAAA8AAABkcnMvZG93bnJldi54bWxET01rwkAQvRf8D8sIvRTdGFA0dZVSLK2n&#10;olF6HbLTJDQ7G7JTk/57Vyh4m8f7nPV2cI26UBdqzwZm0wQUceFtzaWBU/42WYIKgmyx8UwG/ijA&#10;djN6WGNmfc8HuhylVDGEQ4YGKpE20zoUFTkMU98SR+7bdw4lwq7UtsM+hrtGp0my0A5rjg0VtvRa&#10;UfFz/HUGXD9ImlP+uZif3bs87fZf6bI15nE8vDyDEhrkLv53f9g4P1nB7Zl4gd5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+uIqwgAAANwAAAAPAAAAAAAAAAAAAAAAAJ8C&#10;AABkcnMvZG93bnJldi54bWxQSwUGAAAAAAQABAD3AAAAjgMAAAAA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w10:wrap type="square" anchorx="margin"/>
              </v:group>
            </w:pict>
          </mc:Fallback>
        </mc:AlternateContent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787E831" wp14:editId="73E3833A">
                <wp:simplePos x="0" y="0"/>
                <wp:positionH relativeFrom="margin">
                  <wp:align>left</wp:align>
                </wp:positionH>
                <wp:positionV relativeFrom="paragraph">
                  <wp:posOffset>3030855</wp:posOffset>
                </wp:positionV>
                <wp:extent cx="7264400" cy="430530"/>
                <wp:effectExtent l="0" t="0" r="0" b="7620"/>
                <wp:wrapSquare wrapText="bothSides"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4400" cy="430530"/>
                          <a:chOff x="0" y="0"/>
                          <a:chExt cx="6858000" cy="430530"/>
                        </a:xfrm>
                      </wpg:grpSpPr>
                      <pic:pic xmlns:pic="http://schemas.openxmlformats.org/drawingml/2006/picture">
                        <pic:nvPicPr>
                          <pic:cNvPr id="101" name="Picture 101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041900" y="0"/>
                            <a:ext cx="181610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2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52800" y="0"/>
                            <a:ext cx="18008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3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7640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4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178A49" id="Group 100" o:spid="_x0000_s1026" style="position:absolute;margin-left:0;margin-top:238.65pt;width:572pt;height:33.9pt;z-index:251710464;mso-position-horizontal:left;mso-position-horizontal-relative:margin;mso-width-relative:margin" coordsize="68580,4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CARF54N+gAADfoAABUAAABkcnMvbWVkaWEvaW1hZ2UzLmpwZWf/2P/gABBK&#10;RklGAAEBAQDcANwAAP/bAEMAAgEBAgEBAgICAgICAgIDBQMDAwMDBgQEAwUHBgcHBwYHBwgJCwkI&#10;CAoIBwcKDQoKCwwMDAwHCQ4PDQwOCwwMDP/bAEMBAgICAwMDBgMDBgwIBwgMDAwMDAwMDAwMDAwM&#10;DAwMDAwMDAwMDAwMDAwMDAwMDAwMDAwMDAwMDAwMDAwMDAwMDP/AABEIAUUB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">
                <v:shape id="Picture 101" o:spid="_x0000_s1027" type="#_x0000_t75" alt="http://gameswallpaperhd.com/wp-content/uploads/2013/12/retro-video-game-wallpaperhd-wallpaper-retro-game-hd-background-desktop---wallpaper-retro-effa9ueh.jpg" style="position:absolute;left:50419;width:1816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MxrBAAAA3AAAAA8AAABkcnMvZG93bnJldi54bWxET9uKwjAQfV/wH8IIvq1pVynSNYoIC/og&#10;9fYBQzPbdreZlCa29e+NIPg2h3Od5XowteiodZVlBfE0AkGcW11xoeB6+flcgHAeWWNtmRTcycF6&#10;NfpYYqptzyfqzr4QIYRdigpK75tUSpeXZNBNbUMcuF/bGvQBtoXULfYh3NTyK4oSabDi0FBiQ9uS&#10;8v/zzShw/jQ7xoddkh0vSbaf9929/8uUmoyHzTcIT4N/i1/unQ7zoxiez4QL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gMxrBAAAA3AAAAA8AAAAAAAAAAAAAAAAAnwIA&#10;AGRycy9kb3ducmV2LnhtbFBLBQYAAAAABAAEAPcAAACNAwAAAAA=&#10;">
                  <v:imagedata r:id="rId20" o:title="retro-video-game-wallpaperhd-wallpaper-retro-game-hd-background-desktop---wallpaper-retro-effa9ueh" croptop="41051f" cropbottom="3731f"/>
                  <v:path arrowok="t"/>
                </v:shape>
                <v:shape id="Picture 102" o:spid="_x0000_s1028" type="#_x0000_t75" alt="http://gameswallpaperhd.com/wp-content/uploads/2013/12/retro-video-game-wallpaperhd-wallpaper-retro-game-hd-background-desktop---wallpaper-retro-effa9ueh.jpg" style="position:absolute;left:33528;width:18008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gVL++AAAA3AAAAA8AAABkcnMvZG93bnJldi54bWxET70KwjAQ3gXfIZzgIpoqIlKNIoLo4lAV&#10;52tztsXmUpqo9e2NILjdx/d7y3VrKvGkxpWWFYxHEQjizOqScwWX8244B+E8ssbKMil4k4P1qttZ&#10;YqztixN6nnwuQgi7GBUU3texlC4ryKAb2Zo4cDfbGPQBNrnUDb5CuKnkJIpm0mDJoaHAmrYFZffT&#10;wyjYJzy+pUn+KLfuPqjT63EwfXul+r12swDhqfV/8c990GF+NIHvM+EC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hgVL++AAAA3AAAAA8AAAAAAAAAAAAAAAAAnwIAAGRy&#10;cy9kb3ducmV2LnhtbFBLBQYAAAAABAAEAPcAAACKAwAAAAA=&#10;">
                  <v:imagedata r:id="rId21" o:title="retro-video-game-wallpaperhd-wallpaper-retro-game-hd-background-desktop---wallpaper-retro-effa9ueh" croptop="41051f" cropbottom="3731f"/>
                  <v:path arrowok="t"/>
                </v:shape>
                <v:shape id="Picture 103" o:spid="_x0000_s1029" type="#_x0000_t75" alt="http://gameswallpaperhd.com/wp-content/uploads/2013/12/retro-video-game-wallpaperhd-wallpaper-retro-game-hd-background-desktop---wallpaper-retro-effa9ueh.jpg" style="position:absolute;left:16764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S1cDCAAAA3AAAAA8AAABkcnMvZG93bnJldi54bWxET01rwkAQvRf8D8sUeim6MaUiqauItFhP&#10;pUbxOmSnSWh2NmSnJv57VxB6m8f7nMVqcI06UxdqzwamkwQUceFtzaWBQ/4xnoMKgmyx8UwGLhRg&#10;tRw9LDCzvudvOu+lVDGEQ4YGKpE20zoUFTkME98SR+7Hdw4lwq7UtsM+hrtGp0ky0w5rjg0VtrSp&#10;qPjd/zkDrh8kzSn/mr0e3Vae33endN4a8/Q4rN9ACQ3yL767P22cn7zA7Zl4gV5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EtXAwgAAANwAAAAPAAAAAAAAAAAAAAAAAJ8C&#10;AABkcnMvZG93bnJldi54bWxQSwUGAAAAAAQABAD3AAAAjgMAAAAA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v:shape id="Picture 104" o:spid="_x0000_s1030" type="#_x0000_t75" alt="http://gameswallpaperhd.com/wp-content/uploads/2013/12/retro-video-game-wallpaperhd-wallpaper-retro-game-hd-background-desktop---wallpaper-retro-effa9ueh.jpg" style="position:absolute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7TbTCAAAA3AAAAA8AAABkcnMvZG93bnJldi54bWxET01rwkAQvRf8D8sUeim6MbQiqauItFhP&#10;pUbxOmSnSWh2NmSnJv57VxB6m8f7nMVqcI06UxdqzwamkwQUceFtzaWBQ/4xnoMKgmyx8UwGLhRg&#10;tRw9LDCzvudvOu+lVDGEQ4YGKpE20zoUFTkME98SR+7Hdw4lwq7UtsM+hrtGp0ky0w5rjg0VtrSp&#10;qPjd/zkDrh8kzSn/mr0e3Vae33endN4a8/Q4rN9ACQ3yL767P22cn7zA7Zl4gV5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020wgAAANwAAAAPAAAAAAAAAAAAAAAAAJ8C&#10;AABkcnMvZG93bnJldi54bWxQSwUGAAAAAAQABAD3AAAAjgMAAAAA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w10:wrap type="square" anchorx="margin"/>
              </v:group>
            </w:pict>
          </mc:Fallback>
        </mc:AlternateContent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A2E49B1" wp14:editId="5CCE14CB">
                <wp:simplePos x="0" y="0"/>
                <wp:positionH relativeFrom="margin">
                  <wp:align>left</wp:align>
                </wp:positionH>
                <wp:positionV relativeFrom="paragraph">
                  <wp:posOffset>2585085</wp:posOffset>
                </wp:positionV>
                <wp:extent cx="7264400" cy="430530"/>
                <wp:effectExtent l="0" t="0" r="0" b="7620"/>
                <wp:wrapSquare wrapText="bothSides"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4400" cy="430530"/>
                          <a:chOff x="0" y="0"/>
                          <a:chExt cx="6858000" cy="430530"/>
                        </a:xfrm>
                      </wpg:grpSpPr>
                      <pic:pic xmlns:pic="http://schemas.openxmlformats.org/drawingml/2006/picture">
                        <pic:nvPicPr>
                          <pic:cNvPr id="96" name="Picture 96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041900" y="0"/>
                            <a:ext cx="181610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7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52800" y="0"/>
                            <a:ext cx="18008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8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7640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9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3BF8AE" id="Group 95" o:spid="_x0000_s1026" style="position:absolute;margin-left:0;margin-top:203.55pt;width:572pt;height:33.9pt;z-index:251708416;mso-position-horizontal:left;mso-position-horizontal-relative:margin;mso-width-relative:margin" coordsize="68580,4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IBEXng36AAAN+gAAFQAAAGRycy9tZWRpYS9pbWFnZTMuanBlZ//Y/+AA&#10;EEpGSUYAAQEBANwA3AAA/9sAQwACAQECAQECAgICAgICAgMFAwMDAwMGBAQDBQcGBwcHBgcHCAkL&#10;CQgICggHBwoNCgoLDAwMDAcJDg8NDA4LDAwM/9sAQwECAgIDAwMGAwMGDAgHCAwMDAwMDAwMDAwM&#10;DAwMDAwMDAwMDAwMDAwMDAwMDAwMDAwMDAwMDAwMDAwMDAwMDAwM/8AAEQgBRQH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">
                <v:shape id="Picture 96" o:spid="_x0000_s1027" type="#_x0000_t75" alt="http://gameswallpaperhd.com/wp-content/uploads/2013/12/retro-video-game-wallpaperhd-wallpaper-retro-game-hd-background-desktop---wallpaper-retro-effa9ueh.jpg" style="position:absolute;left:50419;width:1816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UaK7DAAAA2wAAAA8AAABkcnMvZG93bnJldi54bWxEj92KwjAUhO8F3yEcYe80dZWiXaOIsOBe&#10;SP17gENztu1uc1Ka2Na3N4Lg5TAz3zCrTW8q0VLjSssKppMIBHFmdcm5guvle7wA4TyyxsoyKbiT&#10;g816OFhhom3HJ2rPPhcBwi5BBYX3dSKlywoy6Ca2Jg7er20M+iCbXOoGuwA3lfyMolgaLDksFFjT&#10;rqDs/3wzCpw/zY7Twz5Oj5c4/Zl37b37S5X6GPXbLxCeev8Ov9p7rWAZw/NL+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RorsMAAADbAAAADwAAAAAAAAAAAAAAAACf&#10;AgAAZHJzL2Rvd25yZXYueG1sUEsFBgAAAAAEAAQA9wAAAI8DAAAAAA==&#10;">
                  <v:imagedata r:id="rId20" o:title="retro-video-game-wallpaperhd-wallpaper-retro-game-hd-background-desktop---wallpaper-retro-effa9ueh" croptop="41051f" cropbottom="3731f"/>
                  <v:path arrowok="t"/>
                </v:shape>
                <v:shape id="Picture 97" o:spid="_x0000_s1028" type="#_x0000_t75" alt="http://gameswallpaperhd.com/wp-content/uploads/2013/12/retro-video-game-wallpaperhd-wallpaper-retro-game-hd-background-desktop---wallpaper-retro-effa9ueh.jpg" style="position:absolute;left:33528;width:18008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msHEAAAA2wAAAA8AAABkcnMvZG93bnJldi54bWxEj09rwkAUxO9Cv8PyCl6CbpSiNs0qEpD2&#10;0kO09PzMvvzB7NuQ3Wjy7buFQo/DzPyGSQ+jacWdetdYVrBaxiCIC6sbrhR8XU6LHQjnkTW2lknB&#10;RA4O+6dZiom2D87pfvaVCBB2CSqove8SKV1Rk0G3tB1x8ErbG/RB9pXUPT4C3LRyHccbabDhsFBj&#10;R1lNxe08GAXvOa/Ka14NTeZuUXf9/oxeJq/U/Hk8voHwNPr/8F/7Qyt43cLvl/AD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fmsHEAAAA2wAAAA8AAAAAAAAAAAAAAAAA&#10;nwIAAGRycy9kb3ducmV2LnhtbFBLBQYAAAAABAAEAPcAAACQAwAAAAA=&#10;">
                  <v:imagedata r:id="rId21" o:title="retro-video-game-wallpaperhd-wallpaper-retro-game-hd-background-desktop---wallpaper-retro-effa9ueh" croptop="41051f" cropbottom="3731f"/>
                  <v:path arrowok="t"/>
                </v:shape>
                <v:shape id="Picture 98" o:spid="_x0000_s1029" type="#_x0000_t75" alt="http://gameswallpaperhd.com/wp-content/uploads/2013/12/retro-video-game-wallpaperhd-wallpaper-retro-game-hd-background-desktop---wallpaper-retro-effa9ueh.jpg" style="position:absolute;left:16764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/5nAAAAA2wAAAA8AAABkcnMvZG93bnJldi54bWxET01rwkAQvRf8D8sIvRTdNFDR6Coilban&#10;olG8DtkxCWZnQ3Y06b/vHgo9Pt73ajO4Rj2oC7VnA6/TBBRx4W3NpYFTvp/MQQVBtth4JgM/FGCz&#10;Hj2tMLO+5wM9jlKqGMIhQwOVSJtpHYqKHIapb4kjd/WdQ4mwK7XtsI/hrtFpksy0w5pjQ4Ut7Soq&#10;bse7M+D6QdKc8u/Z29l9yMv71yWdt8Y8j4ftEpTQIP/iP/enNbCIY+OX+AP0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0j/mcAAAADbAAAADwAAAAAAAAAAAAAAAACfAgAA&#10;ZHJzL2Rvd25yZXYueG1sUEsFBgAAAAAEAAQA9wAAAIwDAAAAAA==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v:shape id="Picture 99" o:spid="_x0000_s1030" type="#_x0000_t75" alt="http://gameswallpaperhd.com/wp-content/uploads/2013/12/retro-video-game-wallpaperhd-wallpaper-retro-game-hd-background-desktop---wallpaper-retro-effa9ueh.jpg" style="position:absolute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WgLEAAAA2wAAAA8AAABkcnMvZG93bnJldi54bWxEj0FrwkAUhO8F/8PyhF5K3TRQ0dRVRCq1&#10;p6Kx9PrIPpNg9m3IPk38991CweMwM98wi9XgGnWlLtSeDbxMElDEhbc1lwaO+fZ5BioIssXGMxm4&#10;UYDVcvSwwMz6nvd0PUipIoRDhgYqkTbTOhQVOQwT3xJH7+Q7hxJlV2rbYR/hrtFpkky1w5rjQoUt&#10;bSoqzoeLM+D6QdKc8q/p67f7kKf3z5901hrzOB7Wb6CEBrmH/9s7a2A+h78v8Qfo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EWgLEAAAA2wAAAA8AAAAAAAAAAAAAAAAA&#10;nwIAAGRycy9kb3ducmV2LnhtbFBLBQYAAAAABAAEAPcAAACQAwAAAAA=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w10:wrap type="square" anchorx="margin"/>
              </v:group>
            </w:pict>
          </mc:Fallback>
        </mc:AlternateContent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9009592" wp14:editId="5676FC79">
                <wp:simplePos x="0" y="0"/>
                <wp:positionH relativeFrom="margin">
                  <wp:align>left</wp:align>
                </wp:positionH>
                <wp:positionV relativeFrom="paragraph">
                  <wp:posOffset>2154555</wp:posOffset>
                </wp:positionV>
                <wp:extent cx="7264400" cy="430530"/>
                <wp:effectExtent l="0" t="0" r="0" b="7620"/>
                <wp:wrapSquare wrapText="bothSides"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4400" cy="430530"/>
                          <a:chOff x="0" y="0"/>
                          <a:chExt cx="6858000" cy="430530"/>
                        </a:xfrm>
                      </wpg:grpSpPr>
                      <pic:pic xmlns:pic="http://schemas.openxmlformats.org/drawingml/2006/picture">
                        <pic:nvPicPr>
                          <pic:cNvPr id="91" name="Picture 91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041900" y="0"/>
                            <a:ext cx="181610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2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52800" y="0"/>
                            <a:ext cx="18008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3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7640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4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C8FA3F" id="Group 90" o:spid="_x0000_s1026" style="position:absolute;margin-left:0;margin-top:169.65pt;width:572pt;height:33.9pt;z-index:251706368;mso-position-horizontal:left;mso-position-horizontal-relative:margin;mso-width-relative:margin" coordsize="68580,4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CARF54N+gAADfoAABUAAABkcnMvbWVkaWEvaW1hZ2UzLmpwZWf/2P/gABBKRklG&#10;AAEBAQDcANwAAP/bAEMAAgEBAgEBAgICAgICAgIDBQMDAwMDBgQEAwUHBgcHBwYHBwgJCwkICAoI&#10;BwcKDQoKCwwMDAwHCQ4PDQwOCwwMDP/bAEMBAgICAwMDBgMDBgwIBwgMDAwMDAwMDAwMDAwMDAwM&#10;DAwMDAwMDAwMDAwMDAwMDAwMDAwMDAwMDAwMDAwMDAwMDP/AABEIAUUB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">
                <v:shape id="Picture 91" o:spid="_x0000_s1027" type="#_x0000_t75" alt="http://gameswallpaperhd.com/wp-content/uploads/2013/12/retro-video-game-wallpaperhd-wallpaper-retro-game-hd-background-desktop---wallpaper-retro-effa9ueh.jpg" style="position:absolute;left:50419;width:1816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98NrEAAAA2wAAAA8AAABkcnMvZG93bnJldi54bWxEj91qwkAUhO8LvsNyhN7VTWoJGl1FhIK9&#10;kPj3AIfsMYlmz4bsmsS3dwuFXg4z8w2zXA+mFh21rrKsIJ5EIIhzqysuFFzO3x8zEM4ja6wtk4In&#10;OVivRm9LTLXt+UjdyRciQNilqKD0vkmldHlJBt3ENsTBu9rWoA+yLaRusQ9wU8vPKEqkwYrDQokN&#10;bUvK76eHUeD8cXqI97skO5yT7Oer7579LVPqfTxsFiA8Df4//NfeaQXzGH6/hB8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98NrEAAAA2wAAAA8AAAAAAAAAAAAAAAAA&#10;nwIAAGRycy9kb3ducmV2LnhtbFBLBQYAAAAABAAEAPcAAACQAwAAAAA=&#10;">
                  <v:imagedata r:id="rId20" o:title="retro-video-game-wallpaperhd-wallpaper-retro-game-hd-background-desktop---wallpaper-retro-effa9ueh" croptop="41051f" cropbottom="3731f"/>
                  <v:path arrowok="t"/>
                </v:shape>
                <v:shape id="Picture 92" o:spid="_x0000_s1028" type="#_x0000_t75" alt="http://gameswallpaperhd.com/wp-content/uploads/2013/12/retro-video-game-wallpaperhd-wallpaper-retro-game-hd-background-desktop---wallpaper-retro-effa9ueh.jpg" style="position:absolute;left:33528;width:18008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oOVnAAAAA2wAAAA8AAABkcnMvZG93bnJldi54bWxEj8EKwjAQRO+C/xBW8CKaKiJajSKC6MVD&#10;VTyvzdoWm01pota/N4LgcZiZN8xi1ZhSPKl2hWUFw0EEgji1uuBMwfm07U9BOI+ssbRMCt7kYLVs&#10;txYYa/vihJ5Hn4kAYRejgtz7KpbSpTkZdANbEQfvZmuDPsg6k7rGV4CbUo6iaCINFhwWcqxok1N6&#10;Pz6Mgl3Cw9s1yR7Fxt171fVy6I3fXqlup1nPQXhq/D/8a++1gtkIvl/CD5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g5WcAAAADbAAAADwAAAAAAAAAAAAAAAACfAgAA&#10;ZHJzL2Rvd25yZXYueG1sUEsFBgAAAAAEAAQA9wAAAIwDAAAAAA==&#10;">
                  <v:imagedata r:id="rId21" o:title="retro-video-game-wallpaperhd-wallpaper-retro-game-hd-background-desktop---wallpaper-retro-effa9ueh" croptop="41051f" cropbottom="3731f"/>
                  <v:path arrowok="t"/>
                </v:shape>
                <v:shape id="Picture 93" o:spid="_x0000_s1029" type="#_x0000_t75" alt="http://gameswallpaperhd.com/wp-content/uploads/2013/12/retro-video-game-wallpaperhd-wallpaper-retro-game-hd-background-desktop---wallpaper-retro-effa9ueh.jpg" style="position:absolute;left:16764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sbejEAAAA2wAAAA8AAABkcnMvZG93bnJldi54bWxEj0FrwkAUhO+F/oflFXoR3TRSsamrlFLR&#10;nkTT0usj+5qEZt+G7NPEf+8KQo/DzHzDLFaDa9SJulB7NvA0SUARF97WXBr4ytfjOaggyBYbz2Tg&#10;TAFWy/u7BWbW97yn00FKFSEcMjRQibSZ1qGoyGGY+JY4er++cyhRdqW2HfYR7hqdJslMO6w5LlTY&#10;0ntFxd/h6Ay4fpA0p3w3e/52Gxl9fP6k89aYx4fh7RWU0CD/4Vt7aw28TOH6Jf4Av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sbejEAAAA2wAAAA8AAAAAAAAAAAAAAAAA&#10;nwIAAGRycy9kb3ducmV2LnhtbFBLBQYAAAAABAAEAPcAAACQAwAAAAA=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v:shape id="Picture 94" o:spid="_x0000_s1030" type="#_x0000_t75" alt="http://gameswallpaperhd.com/wp-content/uploads/2013/12/retro-video-game-wallpaperhd-wallpaper-retro-game-hd-background-desktop---wallpaper-retro-effa9ueh.jpg" style="position:absolute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F9ZzEAAAA2wAAAA8AAABkcnMvZG93bnJldi54bWxEj0FrwkAUhO+F/oflFXoR3TRYsamrlFLR&#10;nkTT0usj+5qEZt+G7NPEf+8KQo/DzHzDLFaDa9SJulB7NvA0SUARF97WXBr4ytfjOaggyBYbz2Tg&#10;TAFWy/u7BWbW97yn00FKFSEcMjRQibSZ1qGoyGGY+JY4er++cyhRdqW2HfYR7hqdJslMO6w5LlTY&#10;0ntFxd/h6Ay4fpA0p3w3e/52Gxl9fP6k89aYx4fh7RWU0CD/4Vt7aw28TOH6Jf4Av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F9ZzEAAAA2wAAAA8AAAAAAAAAAAAAAAAA&#10;nwIAAGRycy9kb3ducmV2LnhtbFBLBQYAAAAABAAEAPcAAACQAwAAAAA=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w10:wrap type="square" anchorx="margin"/>
              </v:group>
            </w:pict>
          </mc:Fallback>
        </mc:AlternateContent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DC08028" wp14:editId="4D013BF9">
                <wp:simplePos x="0" y="0"/>
                <wp:positionH relativeFrom="margin">
                  <wp:posOffset>-635</wp:posOffset>
                </wp:positionH>
                <wp:positionV relativeFrom="paragraph">
                  <wp:posOffset>1710055</wp:posOffset>
                </wp:positionV>
                <wp:extent cx="7264400" cy="430530"/>
                <wp:effectExtent l="0" t="0" r="0" b="7620"/>
                <wp:wrapSquare wrapText="bothSides"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4400" cy="430530"/>
                          <a:chOff x="0" y="0"/>
                          <a:chExt cx="6858000" cy="430530"/>
                        </a:xfrm>
                      </wpg:grpSpPr>
                      <pic:pic xmlns:pic="http://schemas.openxmlformats.org/drawingml/2006/picture">
                        <pic:nvPicPr>
                          <pic:cNvPr id="86" name="Picture 86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041900" y="0"/>
                            <a:ext cx="181610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52800" y="0"/>
                            <a:ext cx="18008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7640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0B546D" id="Group 85" o:spid="_x0000_s1026" style="position:absolute;margin-left:-.05pt;margin-top:134.65pt;width:572pt;height:33.9pt;z-index:251704320;mso-position-horizontal-relative:margin;mso-width-relative:margin" coordsize="68580,4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CARF54N+gAADfoAABUAAABkcnMvbWVkaWEvaW1hZ2UzLmpwZWf/2P/g&#10;ABBKRklGAAEBAQDcANwAAP/bAEMAAgEBAgEBAgICAgICAgIDBQMDAwMDBgQEAwUHBgcHBwYHBwgJ&#10;CwkICAoIBwcKDQoKCwwMDAwHCQ4PDQwOCwwMDP/bAEMBAgICAwMDBgMDBgwIBwgMDAwMDAwMDAwM&#10;DAwMDAwMDAwMDAwMDAwMDAwMDAwMDAwMDAwMDAwMDAwMDAwMDAwMDP/AABEIAUUB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">
                <v:shape id="Picture 86" o:spid="_x0000_s1027" type="#_x0000_t75" alt="http://gameswallpaperhd.com/wp-content/uploads/2013/12/retro-video-game-wallpaperhd-wallpaper-retro-game-hd-background-desktop---wallpaper-retro-effa9ueh.jpg" style="position:absolute;left:50419;width:1816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N/nPCAAAA2wAAAA8AAABkcnMvZG93bnJldi54bWxEj92KwjAUhO8F3yGcBe80dZUi1SiLsKAX&#10;Uv8e4NAc2+42J6WJbX17IwheDjPzDbPa9KYSLTWutKxgOolAEGdWl5wruF5+xwsQziNrrCyTggc5&#10;2KyHgxUm2nZ8ovbscxEg7BJUUHhfJ1K6rCCDbmJr4uDdbGPQB9nkUjfYBbip5HcUxdJgyWGhwJq2&#10;BWX/57tR4PxpdpwednF6vMTpft61j+4vVWr01f8sQXjq/Sf8bu+0gkUMry/hB8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Tf5zwgAAANsAAAAPAAAAAAAAAAAAAAAAAJ8C&#10;AABkcnMvZG93bnJldi54bWxQSwUGAAAAAAQABAD3AAAAjgMAAAAA&#10;">
                  <v:imagedata r:id="rId20" o:title="retro-video-game-wallpaperhd-wallpaper-retro-game-hd-background-desktop---wallpaper-retro-effa9ueh" croptop="41051f" cropbottom="3731f"/>
                  <v:path arrowok="t"/>
                </v:shape>
                <v:shape id="Picture 87" o:spid="_x0000_s1028" type="#_x0000_t75" alt="http://gameswallpaperhd.com/wp-content/uploads/2013/12/retro-video-game-wallpaperhd-wallpaper-retro-game-hd-background-desktop---wallpaper-retro-effa9ueh.jpg" style="position:absolute;left:33528;width:18008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DBzAAAAA2wAAAA8AAABkcnMvZG93bnJldi54bWxEj8EKwjAQRO+C/xBW8CKaKqJSjSKC6MVD&#10;VTyvzdoWm01pota/N4LgcZiZN8xi1ZhSPKl2hWUFw0EEgji1uuBMwfm07c9AOI+ssbRMCt7kYLVs&#10;txYYa/vihJ5Hn4kAYRejgtz7KpbSpTkZdANbEQfvZmuDPsg6k7rGV4CbUo6iaCINFhwWcqxok1N6&#10;Pz6Mgl3Cw9s1yR7Fxt171fVy6I3fXqlup1nPQXhq/D/8a++1gtkUvl/CD5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wYMHMAAAADbAAAADwAAAAAAAAAAAAAAAACfAgAA&#10;ZHJzL2Rvd25yZXYueG1sUEsFBgAAAAAEAAQA9wAAAIwDAAAAAA==&#10;">
                  <v:imagedata r:id="rId21" o:title="retro-video-game-wallpaperhd-wallpaper-retro-game-hd-background-desktop---wallpaper-retro-effa9ueh" croptop="41051f" cropbottom="3731f"/>
                  <v:path arrowok="t"/>
                </v:shape>
                <v:shape id="Picture 88" o:spid="_x0000_s1029" type="#_x0000_t75" alt="http://gameswallpaperhd.com/wp-content/uploads/2013/12/retro-video-game-wallpaperhd-wallpaper-retro-game-hd-background-desktop---wallpaper-retro-effa9ueh.jpg" style="position:absolute;left:16764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RaUTAAAAA2wAAAA8AAABkcnMvZG93bnJldi54bWxET01rwkAQvRf8D8sIvRTdNFAJ0VVELLan&#10;UtPidciOSTA7G7Kjif/ePRR6fLzv1WZ0rbpRHxrPBl7nCSji0tuGKwM/xfssAxUE2WLrmQzcKcBm&#10;PXlaYW79wN90O0qlYgiHHA3UIl2udShrchjmviOO3Nn3DiXCvtK2xyGGu1anSbLQDhuODTV2tKup&#10;vByvzoAbRkkLKr4Wb7/uIC/7z1OadcY8T8ftEpTQKP/iP/eHNZDFsfFL/AF6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FpRMAAAADbAAAADwAAAAAAAAAAAAAAAACfAgAA&#10;ZHJzL2Rvd25yZXYueG1sUEsFBgAAAAAEAAQA9wAAAIwDAAAAAA==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v:shape id="Picture 89" o:spid="_x0000_s1030" type="#_x0000_t75" alt="http://gameswallpaperhd.com/wp-content/uploads/2013/12/retro-video-game-wallpaperhd-wallpaper-retro-game-hd-background-desktop---wallpaper-retro-effa9ueh.jpg" style="position:absolute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dzN/EAAAA2wAAAA8AAABkcnMvZG93bnJldi54bWxEj0FrwkAUhO8F/8PyBC9FNwYqaXQVEYvt&#10;qdRUvD6yr0lo9m3Ivpr033cLhR6HmfmG2exG16ob9aHxbGC5SEARl942XBl4L57mGaggyBZbz2Tg&#10;mwLstpO7DebWD/xGt7NUKkI45GigFulyrUNZk8Ow8B1x9D5871Ci7Cttexwi3LU6TZKVdthwXKix&#10;o0NN5ef5yxlwwyhpQcXr6uHiTnJ/fLmmWWfMbDru16CERvkP/7WfrYHsEX6/xB+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dzN/EAAAA2wAAAA8AAAAAAAAAAAAAAAAA&#10;nwIAAGRycy9kb3ducmV2LnhtbFBLBQYAAAAABAAEAPcAAACQAwAAAAA=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w10:wrap type="square" anchorx="margin"/>
              </v:group>
            </w:pict>
          </mc:Fallback>
        </mc:AlternateContent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3669733" wp14:editId="51C34DE7">
                <wp:simplePos x="0" y="0"/>
                <wp:positionH relativeFrom="margin">
                  <wp:align>right</wp:align>
                </wp:positionH>
                <wp:positionV relativeFrom="paragraph">
                  <wp:posOffset>1265555</wp:posOffset>
                </wp:positionV>
                <wp:extent cx="7264400" cy="430530"/>
                <wp:effectExtent l="0" t="0" r="0" b="7620"/>
                <wp:wrapSquare wrapText="bothSides"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4400" cy="430530"/>
                          <a:chOff x="0" y="0"/>
                          <a:chExt cx="6858000" cy="430530"/>
                        </a:xfrm>
                      </wpg:grpSpPr>
                      <pic:pic xmlns:pic="http://schemas.openxmlformats.org/drawingml/2006/picture">
                        <pic:nvPicPr>
                          <pic:cNvPr id="81" name="Picture 81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041900" y="0"/>
                            <a:ext cx="181610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52800" y="0"/>
                            <a:ext cx="18008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3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7640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 descr="http://gameswallpaperhd.com/wp-content/uploads/2013/12/retro-video-game-wallpaperhd-wallpaper-retro-game-hd-background-desktop---wallpaper-retro-effa9ue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34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86613C" id="Group 84" o:spid="_x0000_s1026" style="position:absolute;margin-left:520.8pt;margin-top:99.65pt;width:572pt;height:33.9pt;z-index:251702272;mso-position-horizontal:right;mso-position-horizontal-relative:margin;mso-width-relative:margin" coordsize="68580,4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AgEReeDfoAAA36AAAVAAAAZHJzL21lZGlhL2ltYWdlMy5qcGVn/9j/&#10;4AAQSkZJRgABAQEA3ADcAAD/2wBDAAIBAQIBAQICAgICAgICAwUDAwMDAwYEBAMFBwYHBwcGBwcI&#10;CQsJCAgKCAcHCg0KCgsMDAwMBwkODw0MDgsMDAz/2wBDAQICAgMDAwYDAwYMCAcIDAwMDAwMDAwM&#10;DAwMDAwMDAwMDAwMDAwMDAwMDAwMDAwMDAwMDAwMDAwMDAwMDAwMDAz/wAARCAFFAc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">
                <v:shape id="Picture 81" o:spid="_x0000_s1027" type="#_x0000_t75" alt="http://gameswallpaperhd.com/wp-content/uploads/2013/12/retro-video-game-wallpaperhd-wallpaper-retro-game-hd-background-desktop---wallpaper-retro-effa9ueh.jpg" style="position:absolute;left:50419;width:1816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kZgfDAAAA2wAAAA8AAABkcnMvZG93bnJldi54bWxEj92KwjAUhO8XfIdwBO/WtKsUqUYRYcG9&#10;WOrfAxyaY1ttTkqTbevbbwTBy2FmvmFWm8HUoqPWVZYVxNMIBHFudcWFgsv5+3MBwnlkjbVlUvAg&#10;B5v16GOFqbY9H6k7+UIECLsUFZTeN6mULi/JoJvahjh4V9sa9EG2hdQt9gFuavkVRYk0WHFYKLGh&#10;XUn5/fRnFDh/nB3i332SHc5J9jPvu0d/y5SajIftEoSnwb/Dr/ZeK1jE8PwSf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RmB8MAAADbAAAADwAAAAAAAAAAAAAAAACf&#10;AgAAZHJzL2Rvd25yZXYueG1sUEsFBgAAAAAEAAQA9wAAAI8DAAAAAA==&#10;">
                  <v:imagedata r:id="rId20" o:title="retro-video-game-wallpaperhd-wallpaper-retro-game-hd-background-desktop---wallpaper-retro-effa9ueh" croptop="41051f" cropbottom="3731f"/>
                  <v:path arrowok="t"/>
                </v:shape>
                <v:shape id="Picture 82" o:spid="_x0000_s1028" type="#_x0000_t75" alt="http://gameswallpaperhd.com/wp-content/uploads/2013/12/retro-video-game-wallpaperhd-wallpaper-retro-game-hd-background-desktop---wallpaper-retro-effa9ueh.jpg" style="position:absolute;left:33528;width:18008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xr4S/AAAA2wAAAA8AAABkcnMvZG93bnJldi54bWxEj8EKwjAQRO+C/xBW8CKaKiKlGkUE0YuH&#10;qnhem7UtNpvSRK1/bwTB4zAzb5jFqjWVeFLjSssKxqMIBHFmdcm5gvNpO4xBOI+ssbJMCt7kYLXs&#10;dhaYaPvilJ5Hn4sAYZeggsL7OpHSZQUZdCNbEwfvZhuDPsgml7rBV4CbSk6iaCYNlhwWCqxpU1B2&#10;Pz6Mgl3K49s1zR/lxt0H9fVyGEzfXql+r13PQXhq/T/8a++1gngC3y/hB8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ca+EvwAAANsAAAAPAAAAAAAAAAAAAAAAAJ8CAABk&#10;cnMvZG93bnJldi54bWxQSwUGAAAAAAQABAD3AAAAiwMAAAAA&#10;">
                  <v:imagedata r:id="rId21" o:title="retro-video-game-wallpaperhd-wallpaper-retro-game-hd-background-desktop---wallpaper-retro-effa9ueh" croptop="41051f" cropbottom="3731f"/>
                  <v:path arrowok="t"/>
                </v:shape>
                <v:shape id="Picture 83" o:spid="_x0000_s1029" type="#_x0000_t75" alt="http://gameswallpaperhd.com/wp-content/uploads/2013/12/retro-video-game-wallpaperhd-wallpaper-retro-game-hd-background-desktop---wallpaper-retro-effa9ueh.jpg" style="position:absolute;left:16764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1+zXEAAAA2wAAAA8AAABkcnMvZG93bnJldi54bWxEj0FrwkAUhO8F/8PyBC9FN02phNRVpFRa&#10;T6XG0usj+5oEs29D9tWk/94VhB6HmfmGWW1G16oz9aHxbOBhkYAiLr1tuDJwLHbzDFQQZIutZzLw&#10;RwE268ndCnPrB/6k80EqFSEccjRQi3S51qGsyWFY+I44ej++dyhR9pW2PQ4R7lqdJslSO2w4LtTY&#10;0UtN5enw6wy4YZS0oOJj+fTl3uT+df+dZp0xs+m4fQYlNMp/+NZ+twayR7h+iT9Ar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1+zXEAAAA2wAAAA8AAAAAAAAAAAAAAAAA&#10;nwIAAGRycy9kb3ducmV2LnhtbFBLBQYAAAAABAAEAPcAAACQAwAAAAA=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v:shape id="Picture 79" o:spid="_x0000_s1030" type="#_x0000_t75" alt="http://gameswallpaperhd.com/wp-content/uploads/2013/12/retro-video-game-wallpaperhd-wallpaper-retro-game-hd-background-desktop---wallpaper-retro-effa9ueh.jpg" style="position:absolute;width:18034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vPjEAAAA2wAAAA8AAABkcnMvZG93bnJldi54bWxEj19Lw0AQxN+FfodjC75IezHQf7HXIqJY&#10;n0qbFl+X3JoEc3shtzbpt+8Jgo/DzPyGWW8H16gLdaH2bOBxmoAiLrytuTRwyt8mS1BBkC02nsnA&#10;lQJsN6O7NWbW93ygy1FKFSEcMjRQibSZ1qGoyGGY+pY4el++cyhRdqW2HfYR7hqdJslcO6w5LlTY&#10;0ktFxffxxxlw/SBpTvl+Pju7d3l4/fhMl60x9+Ph+QmU0CD/4b/2zhpYrOD3S/wBen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IvPjEAAAA2wAAAA8AAAAAAAAAAAAAAAAA&#10;nwIAAGRycy9kb3ducmV2LnhtbFBLBQYAAAAABAAEAPcAAACQAwAAAAA=&#10;">
                  <v:imagedata r:id="rId22" o:title="retro-video-game-wallpaperhd-wallpaper-retro-game-hd-background-desktop---wallpaper-retro-effa9ueh" croptop="41051f" cropbottom="3731f"/>
                  <v:path arrowok="t"/>
                </v:shape>
                <w10:wrap type="square" anchorx="margin"/>
              </v:group>
            </w:pict>
          </mc:Fallback>
        </mc:AlternateContent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C90709B" wp14:editId="5C3CD468">
                <wp:simplePos x="0" y="0"/>
                <wp:positionH relativeFrom="margin">
                  <wp:align>left</wp:align>
                </wp:positionH>
                <wp:positionV relativeFrom="paragraph">
                  <wp:posOffset>821055</wp:posOffset>
                </wp:positionV>
                <wp:extent cx="7251700" cy="419100"/>
                <wp:effectExtent l="0" t="0" r="6350" b="0"/>
                <wp:wrapTight wrapText="bothSides">
                  <wp:wrapPolygon edited="0">
                    <wp:start x="0" y="0"/>
                    <wp:lineTo x="0" y="20618"/>
                    <wp:lineTo x="21562" y="20618"/>
                    <wp:lineTo x="21562" y="0"/>
                    <wp:lineTo x="0" y="0"/>
                  </wp:wrapPolygon>
                </wp:wrapTight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419100"/>
                          <a:chOff x="0" y="0"/>
                          <a:chExt cx="7251700" cy="419100"/>
                        </a:xfrm>
                      </wpg:grpSpPr>
                      <pic:pic xmlns:pic="http://schemas.openxmlformats.org/drawingml/2006/picture">
                        <pic:nvPicPr>
                          <pic:cNvPr id="76" name="Picture 76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b="31427"/>
                          <a:stretch/>
                        </pic:blipFill>
                        <pic:spPr bwMode="auto">
                          <a:xfrm>
                            <a:off x="5435600" y="0"/>
                            <a:ext cx="1816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7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r="40031" b="31427"/>
                          <a:stretch/>
                        </pic:blipFill>
                        <pic:spPr bwMode="auto">
                          <a:xfrm>
                            <a:off x="1612900" y="0"/>
                            <a:ext cx="4140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505" b="31183"/>
                          <a:stretch/>
                        </pic:blipFill>
                        <pic:spPr bwMode="auto">
                          <a:xfrm>
                            <a:off x="0" y="0"/>
                            <a:ext cx="185610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7223C" id="Group 75" o:spid="_x0000_s1026" style="position:absolute;margin-left:0;margin-top:64.65pt;width:571pt;height:33pt;z-index:251700224;mso-position-horizontal:left;mso-position-horizontal-relative:margin" coordsize="72517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">
                <v:shape id="Picture 76" o:spid="_x0000_s1027" type="#_x0000_t75" alt="http://www.reasonforgaming.com/wp-content/uploads/2013/10/Gamer4Life.png" style="position:absolute;left:54356;width:181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jXF7FAAAA2wAAAA8AAABkcnMvZG93bnJldi54bWxEj81rwkAUxO8F/4flFXqrm1rwI7qKBPpx&#10;8NIo4vGRfU1Ss29D9lVj/3q3IHgcZuY3zGLVu0adqAu1ZwMvwwQUceFtzaWB3fbteQoqCLLFxjMZ&#10;uFCA1XLwsMDU+jN/0SmXUkUIhxQNVCJtqnUoKnIYhr4ljt637xxKlF2pbYfnCHeNHiXJWDusOS5U&#10;2FJWUXHMf52B9c+HvG8Os5n7k+yyz/Ik59ejMU+P/XoOSqiXe/jW/rQGJmP4/xJ/gF5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41xexQAAANsAAAAPAAAAAAAAAAAAAAAA&#10;AJ8CAABkcnMvZG93bnJldi54bWxQSwUGAAAAAAQABAD3AAAAkQMAAAAA&#10;">
                  <v:imagedata r:id="rId9" o:title="Gamer4Life" croptop="14044f" cropbottom="20596f"/>
                  <v:path arrowok="t"/>
                </v:shape>
                <v:shape id="Picture 77" o:spid="_x0000_s1028" type="#_x0000_t75" alt="http://www.reasonforgaming.com/wp-content/uploads/2013/10/Gamer4Life.png" style="position:absolute;left:16129;width:41402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slkbBAAAA2wAAAA8AAABkcnMvZG93bnJldi54bWxEj0GLwjAUhO8L/ofwBG+aqmCXahQVFIWV&#10;pSqeH82zLTYvpYm1/vvNwsIeh5n5hlmsOlOJlhpXWlYwHkUgiDOrS84VXC+74ScI55E1VpZJwZsc&#10;rJa9jwUm2r44pfbscxEg7BJUUHhfJ1K6rCCDbmRr4uDdbWPQB9nkUjf4CnBTyUkUzaTBksNCgTVt&#10;C8oe56dRUHZRhu2p/d7YlL+Ot9hwOt0rNeh36zkIT53/D/+1D1pBHMPvl/AD5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slkbBAAAA2wAAAA8AAAAAAAAAAAAAAAAAnwIA&#10;AGRycy9kb3ducmV2LnhtbFBLBQYAAAAABAAEAPcAAACNAwAAAAA=&#10;">
                  <v:imagedata r:id="rId10" o:title="Gamer4Life" croptop="14044f" cropbottom="20596f" cropright="26235f"/>
                  <v:path arrowok="t"/>
                </v:shape>
                <v:shape id="Picture 78" o:spid="_x0000_s1029" type="#_x0000_t75" alt="http://www.reasonforgaming.com/wp-content/uploads/2013/10/Gamer4Life.png" style="position:absolute;width:185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XpFy/AAAA2wAAAA8AAABkcnMvZG93bnJldi54bWxET01rAjEQvQv9D2EK3jRbkVpWo5SK1IMe&#10;tILXYTNuFjeTNEnd9d83B8Hj430vVr1txY1CbBwreBsXIIgrpxuuFZx+NqMPEDEha2wdk4I7RVgt&#10;XwYLLLXr+EC3Y6pFDuFYogKTki+ljJUhi3HsPHHmLi5YTBmGWuqAXQ63rZwUxbu02HBuMOjpy1B1&#10;Pf5ZBd+t32s0++lu4sNvtz4XFe9OSg1f+885iER9eoof7q1WMMtj85f8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F6RcvwAAANsAAAAPAAAAAAAAAAAAAAAAAJ8CAABk&#10;cnMvZG93bnJldi54bWxQSwUGAAAAAAQABAD3AAAAiwMAAAAA&#10;">
                  <v:imagedata r:id="rId11" o:title="Gamer4Life" croptop="14094f" cropbottom="20436f"/>
                  <v:path arrowok="t"/>
                </v:shape>
                <w10:wrap type="tight" anchorx="margin"/>
              </v:group>
            </w:pict>
          </mc:Fallback>
        </mc:AlternateContent>
      </w:r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4AD7B6A" wp14:editId="2E645EFC">
                <wp:simplePos x="0" y="0"/>
                <wp:positionH relativeFrom="margin">
                  <wp:align>left</wp:align>
                </wp:positionH>
                <wp:positionV relativeFrom="paragraph">
                  <wp:posOffset>401955</wp:posOffset>
                </wp:positionV>
                <wp:extent cx="7251700" cy="419100"/>
                <wp:effectExtent l="0" t="0" r="6350" b="0"/>
                <wp:wrapTight wrapText="bothSides">
                  <wp:wrapPolygon edited="0">
                    <wp:start x="0" y="0"/>
                    <wp:lineTo x="0" y="20618"/>
                    <wp:lineTo x="21562" y="20618"/>
                    <wp:lineTo x="21562" y="0"/>
                    <wp:lineTo x="0" y="0"/>
                  </wp:wrapPolygon>
                </wp:wrapTight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419100"/>
                          <a:chOff x="0" y="0"/>
                          <a:chExt cx="7251700" cy="419100"/>
                        </a:xfrm>
                      </wpg:grpSpPr>
                      <pic:pic xmlns:pic="http://schemas.openxmlformats.org/drawingml/2006/picture">
                        <pic:nvPicPr>
                          <pic:cNvPr id="72" name="Picture 72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b="31427"/>
                          <a:stretch/>
                        </pic:blipFill>
                        <pic:spPr bwMode="auto">
                          <a:xfrm>
                            <a:off x="5435600" y="0"/>
                            <a:ext cx="1816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r="40031" b="31427"/>
                          <a:stretch/>
                        </pic:blipFill>
                        <pic:spPr bwMode="auto">
                          <a:xfrm>
                            <a:off x="1612900" y="0"/>
                            <a:ext cx="4140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505" b="31183"/>
                          <a:stretch/>
                        </pic:blipFill>
                        <pic:spPr bwMode="auto">
                          <a:xfrm>
                            <a:off x="0" y="0"/>
                            <a:ext cx="185610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EA647B" id="Group 71" o:spid="_x0000_s1026" style="position:absolute;margin-left:0;margin-top:31.65pt;width:571pt;height:33pt;z-index:251698176;mso-position-horizontal:left;mso-position-horizontal-relative:margin" coordsize="72517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">
                <v:shape id="Picture 72" o:spid="_x0000_s1027" type="#_x0000_t75" alt="http://www.reasonforgaming.com/wp-content/uploads/2013/10/Gamer4Life.png" style="position:absolute;left:54356;width:181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YWl3EAAAA2wAAAA8AAABkcnMvZG93bnJldi54bWxEj0FrwkAUhO9C/8PyhN50owVbU1eRQKsH&#10;L6al9PjIviap2bch+6rRX+8KBY/DzHzDLFa9a9SRulB7NjAZJ6CIC29rLg18fryNXkAFQbbYeCYD&#10;ZwqwWj4MFphaf+I9HXMpVYRwSNFAJdKmWoeiIodh7Fvi6P34zqFE2ZXadniKcNfoaZLMtMOa40KF&#10;LWUVFYf8zxlY/27kffc9n7uLZOevLE9yfjoY8zjs16+ghHq5h//bW2vgeQq3L/EH6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YWl3EAAAA2wAAAA8AAAAAAAAAAAAAAAAA&#10;nwIAAGRycy9kb3ducmV2LnhtbFBLBQYAAAAABAAEAPcAAACQAwAAAAA=&#10;">
                  <v:imagedata r:id="rId9" o:title="Gamer4Life" croptop="14044f" cropbottom="20596f"/>
                  <v:path arrowok="t"/>
                </v:shape>
                <v:shape id="Picture 73" o:spid="_x0000_s1028" type="#_x0000_t75" alt="http://www.reasonforgaming.com/wp-content/uploads/2013/10/Gamer4Life.png" style="position:absolute;left:16129;width:41402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kEXDAAAA2wAAAA8AAABkcnMvZG93bnJldi54bWxEj0FrwkAUhO8F/8PyhN7MRgWVNKuo0FKh&#10;Ioml58fuaxLMvg3ZbUz/fbdQ6HGYmW+YfDfaVgzU+8axgnmSgiDWzjRcKXi/Ps82IHxANtg6JgXf&#10;5GG3nTzkmBl354KGMlQiQthnqKAOocuk9Lomiz5xHXH0Pl1vMUTZV9L0eI9w28pFmq6kxYbjQo0d&#10;HWvSt/LLKmjGVONwHi4HV/Db6WNtuVi+KPU4HfdPIAKN4T/81341CtZL+P0Sf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eQRcMAAADbAAAADwAAAAAAAAAAAAAAAACf&#10;AgAAZHJzL2Rvd25yZXYueG1sUEsFBgAAAAAEAAQA9wAAAI8DAAAAAA==&#10;">
                  <v:imagedata r:id="rId10" o:title="Gamer4Life" croptop="14044f" cropbottom="20596f" cropright="26235f"/>
                  <v:path arrowok="t"/>
                </v:shape>
                <v:shape id="Picture 74" o:spid="_x0000_s1029" type="#_x0000_t75" alt="http://www.reasonforgaming.com/wp-content/uploads/2013/10/Gamer4Life.png" style="position:absolute;width:185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arlnCAAAA2wAAAA8AAABkcnMvZG93bnJldi54bWxEj0FrAjEUhO+C/yE8oTfNVqSWrVGKpbQH&#10;PWiFXh+b52Zx8xKT1F3/vSkIHoeZ+YZZrHrbiguF2DhW8DwpQBBXTjdcKzj8fI5fQcSErLF1TAqu&#10;FGG1HA4WWGrX8Y4u+1SLDOFYogKTki+ljJUhi3HiPHH2ji5YTFmGWuqAXYbbVk6L4kVabDgvGPS0&#10;NlSd9n9WwVfrtxrNdraZ+nDuPn6LijcHpZ5G/fsbiER9eoTv7W+tYD6D/y/5B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Wq5ZwgAAANsAAAAPAAAAAAAAAAAAAAAAAJ8C&#10;AABkcnMvZG93bnJldi54bWxQSwUGAAAAAAQABAD3AAAAjgMAAAAA&#10;">
                  <v:imagedata r:id="rId11" o:title="Gamer4Life" croptop="14094f" cropbottom="20436f"/>
                  <v:path arrowok="t"/>
                </v:shape>
                <w10:wrap type="tight" anchorx="margin"/>
              </v:group>
            </w:pict>
          </mc:Fallback>
        </mc:AlternateContent>
      </w:r>
      <w:bookmarkStart w:id="0" w:name="_GoBack"/>
      <w:r w:rsidR="00B230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B9CBC57" wp14:editId="26F24AC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7251700" cy="419100"/>
                <wp:effectExtent l="0" t="0" r="6350" b="0"/>
                <wp:wrapTight wrapText="bothSides">
                  <wp:wrapPolygon edited="0">
                    <wp:start x="0" y="0"/>
                    <wp:lineTo x="0" y="20618"/>
                    <wp:lineTo x="21562" y="20618"/>
                    <wp:lineTo x="21562" y="0"/>
                    <wp:lineTo x="0" y="0"/>
                  </wp:wrapPolygon>
                </wp:wrapTight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419100"/>
                          <a:chOff x="0" y="0"/>
                          <a:chExt cx="7251700" cy="419100"/>
                        </a:xfrm>
                      </wpg:grpSpPr>
                      <pic:pic xmlns:pic="http://schemas.openxmlformats.org/drawingml/2006/picture">
                        <pic:nvPicPr>
                          <pic:cNvPr id="68" name="Picture 68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b="31427"/>
                          <a:stretch/>
                        </pic:blipFill>
                        <pic:spPr bwMode="auto">
                          <a:xfrm>
                            <a:off x="5435600" y="0"/>
                            <a:ext cx="1816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29" r="40031" b="31427"/>
                          <a:stretch/>
                        </pic:blipFill>
                        <pic:spPr bwMode="auto">
                          <a:xfrm>
                            <a:off x="1612900" y="0"/>
                            <a:ext cx="4140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 descr="http://www.reasonforgaming.com/wp-content/uploads/2013/10/Gamer4Lif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505" b="31183"/>
                          <a:stretch/>
                        </pic:blipFill>
                        <pic:spPr bwMode="auto">
                          <a:xfrm>
                            <a:off x="0" y="0"/>
                            <a:ext cx="185610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720EB0" id="Group 67" o:spid="_x0000_s1026" style="position:absolute;margin-left:0;margin-top:0;width:571pt;height:33pt;z-index:251696128;mso-position-horizontal:left;mso-position-horizontal-relative:margin" coordsize="72517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alt="http://www.reasonforgaming.com/wp-content/uploads/2013/10/Gamer4Life.png" style="position:absolute;left:54356;width:181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p+2rCAAAA2wAAAA8AAABkcnMvZG93bnJldi54bWxET01rwkAQvRf6H5YpeKubVpCaugYJtPXQ&#10;i1GkxyE7JjHZ2ZCdavTXdw9Cj4/3vcxG16kzDaHxbOBlmoAiLr1tuDKw3308v4EKgmyx80wGrhQg&#10;Wz0+LDG1/sJbOhdSqRjCIUUDtUifah3KmhyGqe+JI3f0g0OJcKi0HfASw12nX5Nkrh02HBtq7Cmv&#10;qWyLX2dgffqSz++fxcLdJL8e8iIpeNYaM3ka1++ghEb5F9/dG2tgHsfGL/EH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6ftqwgAAANsAAAAPAAAAAAAAAAAAAAAAAJ8C&#10;AABkcnMvZG93bnJldi54bWxQSwUGAAAAAAQABAD3AAAAjgMAAAAA&#10;">
                  <v:imagedata r:id="rId23" o:title="Gamer4Life" croptop="14044f" cropbottom="20596f"/>
                  <v:path arrowok="t"/>
                </v:shape>
                <v:shape id="Picture 69" o:spid="_x0000_s1028" type="#_x0000_t75" alt="http://www.reasonforgaming.com/wp-content/uploads/2013/10/Gamer4Life.png" style="position:absolute;left:16129;width:41402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mMXLCAAAA2wAAAA8AAABkcnMvZG93bnJldi54bWxEj92KwjAUhO+FfYdwFrzTdBX86RplV1AU&#10;FKmK14fmbFu2OSlNrPXtjSB4OczMN8xs0ZpSNFS7wrKCr34Egji1uuBMwfm06k1AOI+ssbRMCu7k&#10;YDH/6Mww1vbGCTVHn4kAYRejgtz7KpbSpTkZdH1bEQfvz9YGfZB1JnWNtwA3pRxE0UgaLDgs5FjR&#10;Mqf0/3g1Coo2SrHZN4dfm/BuexkbToZrpbqf7c83CE+tf4df7Y1WMJrC80v4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ZjFywgAAANsAAAAPAAAAAAAAAAAAAAAAAJ8C&#10;AABkcnMvZG93bnJldi54bWxQSwUGAAAAAAQABAD3AAAAjgMAAAAA&#10;">
                  <v:imagedata r:id="rId24" o:title="Gamer4Life" croptop="14044f" cropbottom="20596f" cropright="26235f"/>
                  <v:path arrowok="t"/>
                </v:shape>
                <v:shape id="Picture 70" o:spid="_x0000_s1029" type="#_x0000_t75" alt="http://www.reasonforgaming.com/wp-content/uploads/2013/10/Gamer4Life.png" style="position:absolute;width:185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hqFq/AAAA2wAAAA8AAABkcnMvZG93bnJldi54bWxET01rAjEQvQv9D2EK3jRbkVpWo5SK1IMe&#10;tILXYTNuFjeTNEnd9d83B8Hj430vVr1txY1CbBwreBsXIIgrpxuuFZx+NqMPEDEha2wdk4I7RVgt&#10;XwYLLLXr+EC3Y6pFDuFYogKTki+ljJUhi3HsPHHmLi5YTBmGWuqAXQ63rZwUxbu02HBuMOjpy1B1&#10;Pf5ZBd+t32s0++lu4sNvtz4XFe9OSg1f+885iER9eoof7q1WMMvr85f8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YahavwAAANsAAAAPAAAAAAAAAAAAAAAAAJ8CAABk&#10;cnMvZG93bnJldi54bWxQSwUGAAAAAAQABAD3AAAAiwMAAAAA&#10;">
                  <v:imagedata r:id="rId25" o:title="Gamer4Life" croptop="14094f" cropbottom="20436f"/>
                  <v:path arrowok="t"/>
                </v:shape>
                <w10:wrap type="tight" anchorx="margin"/>
              </v:group>
            </w:pict>
          </mc:Fallback>
        </mc:AlternateContent>
      </w:r>
      <w:bookmarkEnd w:id="0"/>
      <w:r w:rsidR="00962AA5">
        <w:br w:type="page"/>
      </w:r>
      <w:r>
        <w:rPr>
          <w:noProof/>
          <w:lang w:eastAsia="en-GB"/>
        </w:rPr>
        <w:drawing>
          <wp:anchor distT="0" distB="0" distL="114300" distR="114300" simplePos="0" relativeHeight="251952128" behindDoc="0" locked="0" layoutInCell="1" allowOverlap="1" wp14:anchorId="382C2AE2" wp14:editId="1175F17A">
            <wp:simplePos x="0" y="0"/>
            <wp:positionH relativeFrom="margin">
              <wp:posOffset>0</wp:posOffset>
            </wp:positionH>
            <wp:positionV relativeFrom="paragraph">
              <wp:posOffset>8952865</wp:posOffset>
            </wp:positionV>
            <wp:extent cx="3644265" cy="1442085"/>
            <wp:effectExtent l="0" t="0" r="0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H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D78" w:rsidRDefault="0039584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6BAE8C37" wp14:editId="22460FEB">
                <wp:simplePos x="0" y="0"/>
                <wp:positionH relativeFrom="margin">
                  <wp:posOffset>884555</wp:posOffset>
                </wp:positionH>
                <wp:positionV relativeFrom="paragraph">
                  <wp:posOffset>9190355</wp:posOffset>
                </wp:positionV>
                <wp:extent cx="6121400" cy="355600"/>
                <wp:effectExtent l="0" t="0" r="0" b="635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                  REMEMBER LRC BOOK!</w:t>
                            </w:r>
                          </w:p>
                          <w:p w:rsidR="00301BCB" w:rsidRPr="00A45367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8C37" id="_x0000_s1078" type="#_x0000_t202" style="position:absolute;margin-left:69.65pt;margin-top:723.65pt;width:482pt;height:28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                  REMEMBER LRC BOOK!</w:t>
                      </w:r>
                    </w:p>
                    <w:p w:rsidR="00301BCB" w:rsidRPr="00A45367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74DD809C" wp14:editId="709BE37E">
                <wp:simplePos x="0" y="0"/>
                <wp:positionH relativeFrom="margin">
                  <wp:posOffset>909955</wp:posOffset>
                </wp:positionH>
                <wp:positionV relativeFrom="paragraph">
                  <wp:posOffset>9571355</wp:posOffset>
                </wp:positionV>
                <wp:extent cx="6121400" cy="355600"/>
                <wp:effectExtent l="0" t="0" r="0" b="635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                  REMEMBER LRC BOOK!</w:t>
                            </w:r>
                          </w:p>
                          <w:p w:rsidR="00301BCB" w:rsidRPr="00A45367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D809C" id="_x0000_s1079" type="#_x0000_t202" style="position:absolute;margin-left:71.65pt;margin-top:753.65pt;width:482pt;height:28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                  REMEMBER LRC BOOK!</w:t>
                      </w:r>
                    </w:p>
                    <w:p w:rsidR="00301BCB" w:rsidRPr="00A45367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27735EAC" wp14:editId="1003B6BE">
                <wp:simplePos x="0" y="0"/>
                <wp:positionH relativeFrom="margin">
                  <wp:posOffset>986155</wp:posOffset>
                </wp:positionH>
                <wp:positionV relativeFrom="paragraph">
                  <wp:posOffset>9965055</wp:posOffset>
                </wp:positionV>
                <wp:extent cx="6121400" cy="355600"/>
                <wp:effectExtent l="0" t="0" r="0" b="635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                  REMEMBER LRC BOOK!</w:t>
                            </w:r>
                          </w:p>
                          <w:p w:rsidR="00301BCB" w:rsidRPr="00A45367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35EAC" id="_x0000_s1080" type="#_x0000_t202" style="position:absolute;margin-left:77.65pt;margin-top:784.65pt;width:482pt;height:28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                  REMEMBER LRC BOOK!</w:t>
                      </w:r>
                    </w:p>
                    <w:p w:rsidR="00301BCB" w:rsidRPr="00A45367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79864AB9" wp14:editId="2FED81C9">
                <wp:simplePos x="0" y="0"/>
                <wp:positionH relativeFrom="margin">
                  <wp:posOffset>694055</wp:posOffset>
                </wp:positionH>
                <wp:positionV relativeFrom="paragraph">
                  <wp:posOffset>8847455</wp:posOffset>
                </wp:positionV>
                <wp:extent cx="6121400" cy="355600"/>
                <wp:effectExtent l="0" t="0" r="0" b="635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                  REMEMBER LRC BOOK!</w:t>
                            </w:r>
                          </w:p>
                          <w:p w:rsidR="00301BCB" w:rsidRPr="00A45367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4AB9" id="_x0000_s1081" type="#_x0000_t202" style="position:absolute;margin-left:54.65pt;margin-top:696.65pt;width:482pt;height:28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                  REMEMBER LRC BOOK!</w:t>
                      </w:r>
                    </w:p>
                    <w:p w:rsidR="00301BCB" w:rsidRPr="00A45367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4598C91F" wp14:editId="11688095">
                <wp:simplePos x="0" y="0"/>
                <wp:positionH relativeFrom="margin">
                  <wp:align>center</wp:align>
                </wp:positionH>
                <wp:positionV relativeFrom="paragraph">
                  <wp:posOffset>8466455</wp:posOffset>
                </wp:positionV>
                <wp:extent cx="6121400" cy="355600"/>
                <wp:effectExtent l="0" t="0" r="0" b="635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                  REMEMBER LRC BOOK!</w:t>
                            </w:r>
                          </w:p>
                          <w:p w:rsidR="00301BCB" w:rsidRPr="00A45367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C91F" id="_x0000_s1082" type="#_x0000_t202" style="position:absolute;margin-left:0;margin-top:666.65pt;width:482pt;height:28pt;z-index:251880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                  REMEMBER LRC BOOK!</w:t>
                      </w:r>
                    </w:p>
                    <w:p w:rsidR="00301BCB" w:rsidRPr="00A45367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71199131" wp14:editId="7CE4066C">
                <wp:simplePos x="0" y="0"/>
                <wp:positionH relativeFrom="margin">
                  <wp:align>right</wp:align>
                </wp:positionH>
                <wp:positionV relativeFrom="paragraph">
                  <wp:posOffset>8123555</wp:posOffset>
                </wp:positionV>
                <wp:extent cx="6121400" cy="355600"/>
                <wp:effectExtent l="0" t="0" r="0" b="635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                  REMEMBER LRC BOOK!</w:t>
                            </w:r>
                          </w:p>
                          <w:p w:rsidR="00301BCB" w:rsidRPr="00A45367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99131" id="_x0000_s1083" type="#_x0000_t202" style="position:absolute;margin-left:430.8pt;margin-top:639.65pt;width:482pt;height:28pt;z-index:251878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                  REMEMBER LRC BOOK!</w:t>
                      </w:r>
                    </w:p>
                    <w:p w:rsidR="00301BCB" w:rsidRPr="00A45367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52D766BA" wp14:editId="2C8CD366">
                <wp:simplePos x="0" y="0"/>
                <wp:positionH relativeFrom="margin">
                  <wp:posOffset>1087755</wp:posOffset>
                </wp:positionH>
                <wp:positionV relativeFrom="paragraph">
                  <wp:posOffset>7780655</wp:posOffset>
                </wp:positionV>
                <wp:extent cx="6121400" cy="355600"/>
                <wp:effectExtent l="0" t="0" r="0" b="635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                  REMEMBER LRC BOOK!</w:t>
                            </w:r>
                          </w:p>
                          <w:p w:rsidR="00301BCB" w:rsidRPr="00A45367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766BA" id="_x0000_s1084" type="#_x0000_t202" style="position:absolute;margin-left:85.65pt;margin-top:612.65pt;width:482pt;height:28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                  REMEMBER LRC BOOK!</w:t>
                      </w:r>
                    </w:p>
                    <w:p w:rsidR="00301BCB" w:rsidRPr="00A45367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3196C420" wp14:editId="7FEED1D1">
                <wp:simplePos x="0" y="0"/>
                <wp:positionH relativeFrom="margin">
                  <wp:posOffset>770255</wp:posOffset>
                </wp:positionH>
                <wp:positionV relativeFrom="paragraph">
                  <wp:posOffset>7425055</wp:posOffset>
                </wp:positionV>
                <wp:extent cx="5956300" cy="266700"/>
                <wp:effectExtent l="0" t="0" r="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color w:val="FF0000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color w:val="FF0000"/>
                              </w:rPr>
                              <w:t>REMEMBER LRC BOOK!                       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C420" id="_x0000_s1085" type="#_x0000_t202" style="position:absolute;margin-left:60.65pt;margin-top:584.65pt;width:469pt;height:21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color w:val="FF0000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color w:val="FF0000"/>
                        </w:rPr>
                        <w:t>REMEMBER LRC BOOK!                       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07F44919" wp14:editId="41A4F576">
                <wp:simplePos x="0" y="0"/>
                <wp:positionH relativeFrom="margin">
                  <wp:posOffset>732155</wp:posOffset>
                </wp:positionH>
                <wp:positionV relativeFrom="paragraph">
                  <wp:posOffset>7069455</wp:posOffset>
                </wp:positionV>
                <wp:extent cx="5956300" cy="266700"/>
                <wp:effectExtent l="0" t="0" r="0" b="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color w:val="FF0000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color w:val="FF0000"/>
                              </w:rPr>
                              <w:t>REMEMBER LRC BOOK!                       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4919" id="_x0000_s1086" type="#_x0000_t202" style="position:absolute;margin-left:57.65pt;margin-top:556.65pt;width:469pt;height:21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color w:val="FF0000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color w:val="FF0000"/>
                        </w:rPr>
                        <w:t>REMEMBER LRC BOOK!                       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70697E3D" wp14:editId="1A1CEA37">
                <wp:simplePos x="0" y="0"/>
                <wp:positionH relativeFrom="margin">
                  <wp:align>center</wp:align>
                </wp:positionH>
                <wp:positionV relativeFrom="paragraph">
                  <wp:posOffset>6713855</wp:posOffset>
                </wp:positionV>
                <wp:extent cx="5956300" cy="266700"/>
                <wp:effectExtent l="0" t="0" r="0" b="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color w:val="FF0000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color w:val="FF0000"/>
                              </w:rPr>
                              <w:t>REMEMBER LRC BOOK!                       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7E3D" id="_x0000_s1087" type="#_x0000_t202" style="position:absolute;margin-left:0;margin-top:528.65pt;width:469pt;height:21pt;z-index:2518702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color w:val="FF0000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color w:val="FF0000"/>
                        </w:rPr>
                        <w:t>REMEMBER LRC BOOK!                       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625203CA" wp14:editId="7F6844FB">
                <wp:simplePos x="0" y="0"/>
                <wp:positionH relativeFrom="margin">
                  <wp:align>right</wp:align>
                </wp:positionH>
                <wp:positionV relativeFrom="paragraph">
                  <wp:posOffset>6396355</wp:posOffset>
                </wp:positionV>
                <wp:extent cx="5956300" cy="266700"/>
                <wp:effectExtent l="0" t="0" r="0" b="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color w:val="FF0000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color w:val="FF0000"/>
                              </w:rPr>
                              <w:t>REMEMBER LRC BOOK!                       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203CA" id="_x0000_s1088" type="#_x0000_t202" style="position:absolute;margin-left:417.8pt;margin-top:503.65pt;width:469pt;height:21pt;z-index:251868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color w:val="FF0000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color w:val="FF0000"/>
                        </w:rPr>
                        <w:t>REMEMBER LRC BOOK!                       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5E2B40E6" wp14:editId="3C65B12A">
                <wp:simplePos x="0" y="0"/>
                <wp:positionH relativeFrom="margin">
                  <wp:posOffset>935355</wp:posOffset>
                </wp:positionH>
                <wp:positionV relativeFrom="paragraph">
                  <wp:posOffset>6028055</wp:posOffset>
                </wp:positionV>
                <wp:extent cx="5956300" cy="26670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color w:val="FF0000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color w:val="FF0000"/>
                              </w:rPr>
                              <w:t>REMEMBER LRC BOOK!                       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40E6" id="_x0000_s1089" type="#_x0000_t202" style="position:absolute;margin-left:73.65pt;margin-top:474.65pt;width:469pt;height:21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color w:val="FF0000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color w:val="FF0000"/>
                        </w:rPr>
                        <w:t>REMEMBER LRC BOOK!                       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244A6A88" wp14:editId="55E5A7D1">
                <wp:simplePos x="0" y="0"/>
                <wp:positionH relativeFrom="margin">
                  <wp:posOffset>770255</wp:posOffset>
                </wp:positionH>
                <wp:positionV relativeFrom="paragraph">
                  <wp:posOffset>5685155</wp:posOffset>
                </wp:positionV>
                <wp:extent cx="5956300" cy="266700"/>
                <wp:effectExtent l="0" t="0" r="0" b="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color w:val="FF0000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color w:val="FF0000"/>
                              </w:rPr>
                              <w:t>REMEMBER LRC BOOK!                       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A6A88" id="_x0000_s1090" type="#_x0000_t202" style="position:absolute;margin-left:60.65pt;margin-top:447.65pt;width:469pt;height:21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color w:val="FF0000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color w:val="FF0000"/>
                        </w:rPr>
                        <w:t>REMEMBER LRC BOOK!                       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6663D08B" wp14:editId="1E44599D">
                <wp:simplePos x="0" y="0"/>
                <wp:positionH relativeFrom="margin">
                  <wp:posOffset>960755</wp:posOffset>
                </wp:positionH>
                <wp:positionV relativeFrom="paragraph">
                  <wp:posOffset>5342255</wp:posOffset>
                </wp:positionV>
                <wp:extent cx="5956300" cy="266700"/>
                <wp:effectExtent l="0" t="0" r="0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color w:val="FF0000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color w:val="FF0000"/>
                              </w:rPr>
                              <w:t>REMEMBER LRC BOOK!                       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3D08B" id="_x0000_s1091" type="#_x0000_t202" style="position:absolute;margin-left:75.65pt;margin-top:420.65pt;width:469pt;height:21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color w:val="FF0000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color w:val="FF0000"/>
                        </w:rPr>
                        <w:t>REMEMBER LRC BOOK!                       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3F2E8BD7" wp14:editId="77B78C98">
                <wp:simplePos x="0" y="0"/>
                <wp:positionH relativeFrom="margin">
                  <wp:posOffset>1481455</wp:posOffset>
                </wp:positionH>
                <wp:positionV relativeFrom="paragraph">
                  <wp:posOffset>4923155</wp:posOffset>
                </wp:positionV>
                <wp:extent cx="5105400" cy="254000"/>
                <wp:effectExtent l="0" t="0" r="0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E8BD7" id="_x0000_s1092" type="#_x0000_t202" style="position:absolute;margin-left:116.65pt;margin-top:387.65pt;width:402pt;height:20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5799AD16" wp14:editId="3D920739">
                <wp:simplePos x="0" y="0"/>
                <wp:positionH relativeFrom="margin">
                  <wp:posOffset>1240155</wp:posOffset>
                </wp:positionH>
                <wp:positionV relativeFrom="paragraph">
                  <wp:posOffset>4592955</wp:posOffset>
                </wp:positionV>
                <wp:extent cx="5105400" cy="254000"/>
                <wp:effectExtent l="0" t="0" r="0" b="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D16" id="_x0000_s1093" type="#_x0000_t202" style="position:absolute;margin-left:97.65pt;margin-top:361.65pt;width:402pt;height:20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262BF491" wp14:editId="7F5236DD">
                <wp:simplePos x="0" y="0"/>
                <wp:positionH relativeFrom="margin">
                  <wp:posOffset>1125855</wp:posOffset>
                </wp:positionH>
                <wp:positionV relativeFrom="paragraph">
                  <wp:posOffset>4275455</wp:posOffset>
                </wp:positionV>
                <wp:extent cx="5105400" cy="254000"/>
                <wp:effectExtent l="0" t="0" r="0" b="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F491" id="_x0000_s1094" type="#_x0000_t202" style="position:absolute;margin-left:88.65pt;margin-top:336.65pt;width:402pt;height:20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100FB479" wp14:editId="458B46EB">
                <wp:simplePos x="0" y="0"/>
                <wp:positionH relativeFrom="margin">
                  <wp:align>center</wp:align>
                </wp:positionH>
                <wp:positionV relativeFrom="paragraph">
                  <wp:posOffset>3919855</wp:posOffset>
                </wp:positionV>
                <wp:extent cx="5105400" cy="254000"/>
                <wp:effectExtent l="0" t="0" r="0" b="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479" id="_x0000_s1095" type="#_x0000_t202" style="position:absolute;margin-left:0;margin-top:308.65pt;width:402pt;height:20pt;z-index:2518538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0B2C91B9" wp14:editId="47DF0C58">
                <wp:simplePos x="0" y="0"/>
                <wp:positionH relativeFrom="margin">
                  <wp:align>center</wp:align>
                </wp:positionH>
                <wp:positionV relativeFrom="paragraph">
                  <wp:posOffset>3576955</wp:posOffset>
                </wp:positionV>
                <wp:extent cx="5105400" cy="254000"/>
                <wp:effectExtent l="0" t="0" r="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91B9" id="_x0000_s1096" type="#_x0000_t202" style="position:absolute;margin-left:0;margin-top:281.65pt;width:402pt;height:20pt;z-index:251851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52E97744" wp14:editId="619149BD">
                <wp:simplePos x="0" y="0"/>
                <wp:positionH relativeFrom="margin">
                  <wp:align>center</wp:align>
                </wp:positionH>
                <wp:positionV relativeFrom="paragraph">
                  <wp:posOffset>3272155</wp:posOffset>
                </wp:positionV>
                <wp:extent cx="5105400" cy="254000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97744" id="_x0000_s1097" type="#_x0000_t202" style="position:absolute;margin-left:0;margin-top:257.65pt;width:402pt;height:20pt;z-index:251849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1DC6AFEE" wp14:editId="6A57EFE3">
                <wp:simplePos x="0" y="0"/>
                <wp:positionH relativeFrom="margin">
                  <wp:align>center</wp:align>
                </wp:positionH>
                <wp:positionV relativeFrom="paragraph">
                  <wp:posOffset>1786255</wp:posOffset>
                </wp:positionV>
                <wp:extent cx="6819900" cy="292100"/>
                <wp:effectExtent l="0" t="0" r="0" b="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6AFEE" id="_x0000_s1098" type="#_x0000_t202" style="position:absolute;margin-left:0;margin-top:140.65pt;width:537pt;height:23pt;z-index:2518415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        REMEMBER LRC BOOK!         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4A9ABAAB" wp14:editId="2CF81ED8">
                <wp:simplePos x="0" y="0"/>
                <wp:positionH relativeFrom="margin">
                  <wp:align>center</wp:align>
                </wp:positionH>
                <wp:positionV relativeFrom="paragraph">
                  <wp:posOffset>2116455</wp:posOffset>
                </wp:positionV>
                <wp:extent cx="6819900" cy="292100"/>
                <wp:effectExtent l="0" t="0" r="0" b="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ABAAB" id="_x0000_s1099" type="#_x0000_t202" style="position:absolute;margin-left:0;margin-top:166.65pt;width:537pt;height:23pt;z-index:251843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        REMEMBER LRC BOOK!         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45C40D73" wp14:editId="0D44CB79">
                <wp:simplePos x="0" y="0"/>
                <wp:positionH relativeFrom="margin">
                  <wp:align>center</wp:align>
                </wp:positionH>
                <wp:positionV relativeFrom="paragraph">
                  <wp:posOffset>2446655</wp:posOffset>
                </wp:positionV>
                <wp:extent cx="6819900" cy="292100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40D73" id="_x0000_s1100" type="#_x0000_t202" style="position:absolute;margin-left:0;margin-top:192.65pt;width:537pt;height:23pt;z-index:251845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        REMEMBER LRC BOOK!         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233E9A81" wp14:editId="33BA0D86">
                <wp:simplePos x="0" y="0"/>
                <wp:positionH relativeFrom="margin">
                  <wp:posOffset>274955</wp:posOffset>
                </wp:positionH>
                <wp:positionV relativeFrom="paragraph">
                  <wp:posOffset>2827655</wp:posOffset>
                </wp:positionV>
                <wp:extent cx="6819900" cy="292100"/>
                <wp:effectExtent l="0" t="0" r="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9A81" id="_x0000_s1101" type="#_x0000_t202" style="position:absolute;margin-left:21.65pt;margin-top:222.65pt;width:537pt;height:23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        REMEMBER LRC BOOK!         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3A58C2D" wp14:editId="00FF3A32">
                <wp:simplePos x="0" y="0"/>
                <wp:positionH relativeFrom="margin">
                  <wp:align>left</wp:align>
                </wp:positionH>
                <wp:positionV relativeFrom="paragraph">
                  <wp:posOffset>1417955</wp:posOffset>
                </wp:positionV>
                <wp:extent cx="7239000" cy="1739900"/>
                <wp:effectExtent l="0" t="0" r="0" b="0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1739900"/>
                          <a:chOff x="0" y="0"/>
                          <a:chExt cx="7239000" cy="173990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http://tumblrbackground.com/wp-content/uploads/2014/09/tumblr_mfif3sM1Md1qzq1lxo1_128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227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http://tumblrbackground.com/wp-content/uploads/2014/09/tumblr_mfif3sM1Md1qzq1lxo1_128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16300" y="0"/>
                            <a:ext cx="38227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3C2242" id="Group 34" o:spid="_x0000_s1026" style="position:absolute;margin-left:0;margin-top:111.65pt;width:570pt;height:137pt;z-index:251648000;mso-position-horizontal:left;mso-position-horizontal-relative:margin" coordsize="72390,17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">
                <v:shape id="Picture 19" o:spid="_x0000_s1027" type="#_x0000_t75" alt="http://tumblrbackground.com/wp-content/uploads/2014/09/tumblr_mfif3sM1Md1qzq1lxo1_1280.png" style="position:absolute;width:38227;height:17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CHkPCAAAA2wAAAA8AAABkcnMvZG93bnJldi54bWxET01rwkAQvQv+h2UEb2ajh6Cpq4gieKiU&#10;aijNbchOk2B2NmS3Jvn33UKht3m8z9nuB9OIJ3WutqxgGcUgiAuray4VZPfzYg3CeWSNjWVSMJKD&#10;/W462WKqbc/v9Lz5UoQQdikqqLxvUyldUZFBF9mWOHBftjPoA+xKqTvsQ7hp5CqOE2mw5tBQYUvH&#10;iorH7dsocNf84zB+bvLTK70lZ2yTdcao1Hw2HF5AeBr8v/jPfdFh/gZ+fwkH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gh5DwgAAANsAAAAPAAAAAAAAAAAAAAAAAJ8C&#10;AABkcnMvZG93bnJldi54bWxQSwUGAAAAAAQABAD3AAAAjgMAAAAA&#10;">
                  <v:imagedata r:id="rId28" o:title="tumblr_mfif3sM1Md1qzq1lxo1_1280" croptop="15669f" cropbottom="14866f"/>
                  <v:path arrowok="t"/>
                </v:shape>
                <v:shape id="Picture 20" o:spid="_x0000_s1028" type="#_x0000_t75" alt="http://tumblrbackground.com/wp-content/uploads/2014/09/tumblr_mfif3sM1Md1qzq1lxo1_1280.png" style="position:absolute;left:34163;width:38227;height:17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UfWO9AAAA2wAAAA8AAABkcnMvZG93bnJldi54bWxET7sKwjAU3QX/IVzBTVMdilajiCI4KOID&#10;0e3SXNtic1OaqPXvzSA4Hs57Om9MKV5Uu8KygkE/AkGcWl1wpuB8WvdGIJxH1lhaJgUfcjCftVtT&#10;TLR984FeR5+JEMIuQQW591UipUtzMuj6tiIO3N3WBn2AdSZ1je8Qbko5jKJYGiw4NORY0TKn9HF8&#10;GgVud7ssPtfxbbWlfbzGKh6dGZXqdprFBISnxv/FP/dGKxiG9eFL+AFy9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dR9Y70AAADbAAAADwAAAAAAAAAAAAAAAACfAgAAZHJz&#10;L2Rvd25yZXYueG1sUEsFBgAAAAAEAAQA9wAAAIkDAAAAAA==&#10;">
                  <v:imagedata r:id="rId28" o:title="tumblr_mfif3sM1Md1qzq1lxo1_1280" croptop="15669f" cropbottom="14866f"/>
                  <v:path arrowok="t"/>
                </v:shape>
                <w10:wrap type="square" anchorx="margin"/>
              </v:group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5A684B35" wp14:editId="6E1A0F30">
                <wp:simplePos x="0" y="0"/>
                <wp:positionH relativeFrom="margin">
                  <wp:align>center</wp:align>
                </wp:positionH>
                <wp:positionV relativeFrom="paragraph">
                  <wp:posOffset>1468755</wp:posOffset>
                </wp:positionV>
                <wp:extent cx="6819900" cy="292100"/>
                <wp:effectExtent l="0" t="0" r="0" b="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A45367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4B35" id="_x0000_s1102" type="#_x0000_t202" style="position:absolute;margin-left:0;margin-top:115.65pt;width:537pt;height:23pt;z-index:251839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" filled="f" stroked="f">
                <v:textbox>
                  <w:txbxContent>
                    <w:p w:rsidR="00301BCB" w:rsidRPr="00A45367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        REMEMBER LRC BOOK!         REMEMBER LRC BOOK!</w:t>
                      </w:r>
                    </w:p>
                    <w:p w:rsidR="00301BCB" w:rsidRPr="00A45367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78C58F0F" wp14:editId="4E0E1E92">
                <wp:simplePos x="0" y="0"/>
                <wp:positionH relativeFrom="margin">
                  <wp:align>center</wp:align>
                </wp:positionH>
                <wp:positionV relativeFrom="paragraph">
                  <wp:posOffset>567055</wp:posOffset>
                </wp:positionV>
                <wp:extent cx="6819900" cy="292100"/>
                <wp:effectExtent l="0" t="0" r="0" b="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8F0F" id="_x0000_s1103" type="#_x0000_t202" style="position:absolute;margin-left:0;margin-top:44.65pt;width:537pt;height:23pt;z-index:2518333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" filled="f" stroked="f">
                <v:textbox>
                  <w:txbxContent>
                    <w:p w:rsidR="00301BCB" w:rsidRPr="007B7014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EB7A514" wp14:editId="3644A22B">
                <wp:simplePos x="0" y="0"/>
                <wp:positionH relativeFrom="margin">
                  <wp:align>center</wp:align>
                </wp:positionH>
                <wp:positionV relativeFrom="paragraph">
                  <wp:posOffset>846455</wp:posOffset>
                </wp:positionV>
                <wp:extent cx="6819900" cy="292100"/>
                <wp:effectExtent l="0" t="0" r="0" b="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7A514" id="_x0000_s1104" type="#_x0000_t202" style="position:absolute;margin-left:0;margin-top:66.65pt;width:537pt;height:23pt;z-index:251835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" filled="f" stroked="f">
                <v:textbox>
                  <w:txbxContent>
                    <w:p w:rsidR="00301BCB" w:rsidRPr="007B7014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020E246A" wp14:editId="7397B359">
                <wp:simplePos x="0" y="0"/>
                <wp:positionH relativeFrom="margin">
                  <wp:align>center</wp:align>
                </wp:positionH>
                <wp:positionV relativeFrom="paragraph">
                  <wp:posOffset>1138555</wp:posOffset>
                </wp:positionV>
                <wp:extent cx="6819900" cy="292100"/>
                <wp:effectExtent l="0" t="0" r="0" b="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246A" id="_x0000_s1105" type="#_x0000_t202" style="position:absolute;margin-left:0;margin-top:89.65pt;width:537pt;height:23pt;z-index:251837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" filled="f" stroked="f">
                <v:textbox>
                  <w:txbxContent>
                    <w:p w:rsidR="00301BCB" w:rsidRPr="007B7014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DC84A0F" wp14:editId="27CDDB12">
                <wp:simplePos x="0" y="0"/>
                <wp:positionH relativeFrom="margin">
                  <wp:posOffset>236855</wp:posOffset>
                </wp:positionH>
                <wp:positionV relativeFrom="paragraph">
                  <wp:posOffset>274955</wp:posOffset>
                </wp:positionV>
                <wp:extent cx="6819900" cy="292100"/>
                <wp:effectExtent l="0" t="0" r="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4A0F" id="_x0000_s1106" type="#_x0000_t202" style="position:absolute;margin-left:18.65pt;margin-top:21.65pt;width:537pt;height:23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" filled="f" stroked="f">
                <v:textbox>
                  <w:txbxContent>
                    <w:p w:rsidR="00301BCB" w:rsidRPr="007B7014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6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F5A0F2B" wp14:editId="5D049EFD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6819900" cy="292100"/>
                <wp:effectExtent l="0" t="0" r="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7B7014" w:rsidRDefault="00301BCB" w:rsidP="00A45367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7B7014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REMEMBER LRC BOOK!         REMEMBER LRC BOOK!</w:t>
                            </w:r>
                          </w:p>
                          <w:p w:rsidR="00301BCB" w:rsidRPr="007B7014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A4536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A0F2B" id="_x0000_s1107" type="#_x0000_t202" style="position:absolute;margin-left:0;margin-top:1.65pt;width:537pt;height:23pt;z-index:2518292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" filled="f" stroked="f">
                <v:textbox>
                  <w:txbxContent>
                    <w:p w:rsidR="00301BCB" w:rsidRPr="007B7014" w:rsidRDefault="00301BCB" w:rsidP="00A45367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7B7014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REMEMBER LRC BOOK!         REMEMBER LRC BOOK!</w:t>
                      </w:r>
                    </w:p>
                    <w:p w:rsidR="00301BCB" w:rsidRPr="007B7014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A4536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76D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5543CDC" wp14:editId="5BAF7B71">
                <wp:simplePos x="0" y="0"/>
                <wp:positionH relativeFrom="margin">
                  <wp:align>right</wp:align>
                </wp:positionH>
                <wp:positionV relativeFrom="paragraph">
                  <wp:posOffset>5253355</wp:posOffset>
                </wp:positionV>
                <wp:extent cx="7289800" cy="2451100"/>
                <wp:effectExtent l="0" t="0" r="6350" b="635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0" cy="2451100"/>
                          <a:chOff x="0" y="0"/>
                          <a:chExt cx="7289800" cy="233680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http://www.themesltd.com/backgrounds/animal/flying_flock_of_birds.gif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http://www.themesltd.com/backgrounds/animal/flying_flock_of_birds.gif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0" y="0"/>
                            <a:ext cx="3784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5697C" id="Group 36" o:spid="_x0000_s1026" style="position:absolute;margin-left:522.8pt;margin-top:413.65pt;width:574pt;height:193pt;z-index:251656192;mso-position-horizontal:right;mso-position-horizontal-relative:margin;mso-height-relative:margin" coordsize="72898,233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">
                <v:shape id="Picture 23" o:spid="_x0000_s1027" type="#_x0000_t75" alt="http://www.themesltd.com/backgrounds/animal/flying_flock_of_birds.gif" style="position:absolute;width:37084;height:23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f70HCAAAA2wAAAA8AAABkcnMvZG93bnJldi54bWxEj92KwjAUhO8XfIdwBO/W1B+WWo0ioiAL&#10;Xmz1AQ7NsS02JzWJtr79RljYy2FmvmFWm9404knO15YVTMYJCOLC6ppLBZfz4TMF4QOyxsYyKXiR&#10;h8168LHCTNuOf+iZh1JECPsMFVQhtJmUvqjIoB/bljh6V+sMhihdKbXDLsJNI6dJ8iUN1hwXKmxp&#10;V1Fxyx9GQX3qkv29T9uL8+lin89Rb0/fSo2G/XYJIlAf/sN/7aNWMJ3B+0v8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H+9BwgAAANsAAAAPAAAAAAAAAAAAAAAAAJ8C&#10;AABkcnMvZG93bnJldi54bWxQSwUGAAAAAAQABAD3AAAAjgMAAAAA&#10;">
                  <v:imagedata r:id="rId30" o:title="flying_flock_of_birds"/>
                  <v:path arrowok="t"/>
                </v:shape>
                <v:shape id="Picture 24" o:spid="_x0000_s1028" type="#_x0000_t75" alt="http://www.themesltd.com/backgrounds/animal/flying_flock_of_birds.gif" style="position:absolute;left:35052;width:37846;height:23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2dzXDAAAA2wAAAA8AAABkcnMvZG93bnJldi54bWxEj8FqwzAQRO+F/IPYQG6NnGCK61oJIaQQ&#10;Cj7U9Qcs1tY2sVaOpMbO30eFQo/DzLxhiv1sBnEj53vLCjbrBARxY3XPrYL66/05A+EDssbBMim4&#10;k4f9bvFUYK7txJ90q0IrIoR9jgq6EMZcSt90ZNCv7UgcvW/rDIYoXSu1wynCzSC3SfIiDfYcFzoc&#10;6dhRc6l+jIK+nJLTdc7G2vns9VSlqA/lh1Kr5Xx4AxFoDv/hv/ZZK9im8Psl/gC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Z3NcMAAADbAAAADwAAAAAAAAAAAAAAAACf&#10;AgAAZHJzL2Rvd25yZXYueG1sUEsFBgAAAAAEAAQA9wAAAI8DAAAAAA==&#10;">
                  <v:imagedata r:id="rId30" o:title="flying_flock_of_birds"/>
                  <v:path arrowok="t"/>
                </v:shape>
                <w10:wrap type="square" anchorx="margin"/>
              </v:group>
            </w:pict>
          </mc:Fallback>
        </mc:AlternateContent>
      </w:r>
      <w:r w:rsidR="000B76D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61F8EBD" wp14:editId="33B3F00F">
                <wp:simplePos x="0" y="0"/>
                <wp:positionH relativeFrom="margin">
                  <wp:align>left</wp:align>
                </wp:positionH>
                <wp:positionV relativeFrom="paragraph">
                  <wp:posOffset>7742555</wp:posOffset>
                </wp:positionV>
                <wp:extent cx="7289800" cy="1295400"/>
                <wp:effectExtent l="0" t="0" r="6350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0" cy="1295400"/>
                          <a:chOff x="0" y="0"/>
                          <a:chExt cx="7289800" cy="106680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http://paulrobertson.mechafetus.com/sgbros.gif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http://paulrobertson.mechafetus.com/sgbros.gif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000" y="0"/>
                            <a:ext cx="2451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http://paulrobertson.mechafetus.com/sgbros.gif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00" y="0"/>
                            <a:ext cx="2451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4289C" id="Group 29" o:spid="_x0000_s1026" style="position:absolute;margin-left:0;margin-top:609.65pt;width:574pt;height:102pt;z-index:251662336;mso-position-horizontal:left;mso-position-horizontal-relative:margin;mso-height-relative:margin" coordsize="72898,106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">
                <v:shape id="Picture 25" o:spid="_x0000_s1027" type="#_x0000_t75" alt="http://paulrobertson.mechafetus.com/sgbros.gif" style="position:absolute;width:24511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Mvt3EAAAA2wAAAA8AAABkcnMvZG93bnJldi54bWxEj0+LwjAUxO+C3yE8wYtoakGRrlFEENZF&#10;FP8c9vho3rbdNi+lydrutzeC4HGYmd8wy3VnKnGnxhWWFUwnEQji1OqCMwW36268AOE8ssbKMin4&#10;JwfrVb+3xETbls90v/hMBAi7BBXk3teJlC7NyaCb2Jo4eD+2MeiDbDKpG2wD3FQyjqK5NFhwWMix&#10;pm1OaXn5Mwrqw+i0jzZx2doy3s6/stvx+7dUajjoNh8gPHX+HX61P7WCeAbPL+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Mvt3EAAAA2wAAAA8AAAAAAAAAAAAAAAAA&#10;nwIAAGRycy9kb3ducmV2LnhtbFBLBQYAAAAABAAEAPcAAACQAwAAAAA=&#10;">
                  <v:imagedata r:id="rId32" o:title="sgbros"/>
                  <v:path arrowok="t"/>
                </v:shape>
                <v:shape id="Picture 27" o:spid="_x0000_s1028" type="#_x0000_t75" alt="http://paulrobertson.mechafetus.com/sgbros.gif" style="position:absolute;left:24130;width:24511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hTHFAAAA2wAAAA8AAABkcnMvZG93bnJldi54bWxEj0+LwjAUxO8LfofwBC+LpvbgSjWKCMK6&#10;iOKfg8dH82xrm5fSZG332xtB2OMwM79h5svOVOJBjSssKxiPIhDEqdUFZwou581wCsJ5ZI2VZVLw&#10;Rw6Wi97HHBNtWz7S4+QzESDsElSQe18nUro0J4NuZGvi4N1sY9AH2WRSN9gGuKlkHEUTabDgsJBj&#10;Teuc0vL0axTUu8/DNlrFZWvLeD35yS77671UatDvVjMQnjr/H363v7WC+AteX8IP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EoUxxQAAANsAAAAPAAAAAAAAAAAAAAAA&#10;AJ8CAABkcnMvZG93bnJldi54bWxQSwUGAAAAAAQABAD3AAAAkQMAAAAA&#10;">
                  <v:imagedata r:id="rId32" o:title="sgbros"/>
                  <v:path arrowok="t"/>
                </v:shape>
                <v:shape id="Picture 28" o:spid="_x0000_s1029" type="#_x0000_t75" alt="http://paulrobertson.mechafetus.com/sgbros.gif" style="position:absolute;left:48387;width:24511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EUPAAAAA2wAAAA8AAABkcnMvZG93bnJldi54bWxET02LwjAQvS/4H8IIXhZN7UGWahQRBBVR&#10;Vj14HJqxrW0mpYm2/ntzEDw+3vds0ZlKPKlxhWUF41EEgji1uuBMweW8Hv6BcB5ZY2WZFLzIwWLe&#10;+5lhom3L//Q8+UyEEHYJKsi9rxMpXZqTQTeyNXHgbrYx6ANsMqkbbEO4qWQcRRNpsODQkGNNq5zS&#10;8vQwCur973EbLeOytWW8muyyy+F6L5Ua9LvlFISnzn/FH/dGK4jD2PAl/AA5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Y0RQ8AAAADbAAAADwAAAAAAAAAAAAAAAACfAgAA&#10;ZHJzL2Rvd25yZXYueG1sUEsFBgAAAAAEAAQA9wAAAIwDAAAAAA==&#10;">
                  <v:imagedata r:id="rId32" o:title="sgbros"/>
                  <v:path arrowok="t"/>
                </v:shape>
                <w10:wrap type="square" anchorx="margin"/>
              </v:group>
            </w:pict>
          </mc:Fallback>
        </mc:AlternateContent>
      </w:r>
      <w:r w:rsidR="000B76D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90D2B9F" wp14:editId="294F20C5">
                <wp:simplePos x="0" y="0"/>
                <wp:positionH relativeFrom="margin">
                  <wp:align>right</wp:align>
                </wp:positionH>
                <wp:positionV relativeFrom="paragraph">
                  <wp:posOffset>9029065</wp:posOffset>
                </wp:positionV>
                <wp:extent cx="7289800" cy="1231900"/>
                <wp:effectExtent l="0" t="0" r="6350" b="635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0" cy="1231900"/>
                          <a:chOff x="0" y="0"/>
                          <a:chExt cx="7289800" cy="106680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http://paulrobertson.mechafetus.com/sgbros.gif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http://paulrobertson.mechafetus.com/sgbros.gif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000" y="0"/>
                            <a:ext cx="2451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http://paulrobertson.mechafetus.com/sgbros.gif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00" y="0"/>
                            <a:ext cx="2451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82834" id="Group 30" o:spid="_x0000_s1026" style="position:absolute;margin-left:522.8pt;margin-top:710.95pt;width:574pt;height:97pt;z-index:251664384;mso-position-horizontal:right;mso-position-horizontal-relative:margin;mso-height-relative:margin" coordsize="72898,106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">
                <v:shape id="Picture 31" o:spid="_x0000_s1027" type="#_x0000_t75" alt="http://paulrobertson.mechafetus.com/sgbros.gif" style="position:absolute;width:24511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uLgPFAAAA2wAAAA8AAABkcnMvZG93bnJldi54bWxEj0+LwjAUxO8LfofwBC+LpnZBpBpFBEGX&#10;xcU/B4+P5tnWNi+libb77Y0g7HGYmd8w82VnKvGgxhWWFYxHEQji1OqCMwXn02Y4BeE8ssbKMin4&#10;IwfLRe9jjom2LR/ocfSZCBB2CSrIva8TKV2ak0E3sjVx8K62MeiDbDKpG2wD3FQyjqKJNFhwWMix&#10;pnVOaXm8GwX1z+fvLlrFZWvLeD35zs77y61UatDvVjMQnjr/H363t1rB1xheX8IP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bi4DxQAAANsAAAAPAAAAAAAAAAAAAAAA&#10;AJ8CAABkcnMvZG93bnJldi54bWxQSwUGAAAAAAQABAD3AAAAkQMAAAAA&#10;">
                  <v:imagedata r:id="rId32" o:title="sgbros"/>
                  <v:path arrowok="t"/>
                </v:shape>
                <v:shape id="Picture 32" o:spid="_x0000_s1028" type="#_x0000_t75" alt="http://paulrobertson.mechafetus.com/sgbros.gif" style="position:absolute;left:24130;width:24511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8sHTEAAAA2wAAAA8AAABkcnMvZG93bnJldi54bWxEj0+LwjAUxO+C3yE8wYtoagWRrlFEENZF&#10;FP8c9vho3rbdNi+lydrutzeC4HGYmd8wy3VnKnGnxhWWFUwnEQji1OqCMwW36268AOE8ssbKMin4&#10;JwfrVb+3xETbls90v/hMBAi7BBXk3teJlC7NyaCb2Jo4eD+2MeiDbDKpG2wD3FQyjqK5NFhwWMix&#10;pm1OaXn5Mwrqw+i0jzZx2doy3s6/stvx+7dUajjoNh8gPHX+HX61P7WCWQzPL+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8sHTEAAAA2wAAAA8AAAAAAAAAAAAAAAAA&#10;nwIAAGRycy9kb3ducmV2LnhtbFBLBQYAAAAABAAEAPcAAACQAwAAAAA=&#10;">
                  <v:imagedata r:id="rId32" o:title="sgbros"/>
                  <v:path arrowok="t"/>
                </v:shape>
                <v:shape id="Picture 33" o:spid="_x0000_s1029" type="#_x0000_t75" alt="http://paulrobertson.mechafetus.com/sgbros.gif" style="position:absolute;left:48387;width:24511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wFe/GAAAA2wAAAA8AAABkcnMvZG93bnJldi54bWxEj0FrwkAUhO9C/8PyCl6kbhpBSnSVECi0&#10;IhXTHHp8ZJ9JmuzbkN2a+O+7hYLHYWa+Ybb7yXTiSoNrLCt4XkYgiEurG64UFJ+vTy8gnEfW2Fkm&#10;BTdysN89zLaYaDvyma65r0SAsEtQQe19n0jpypoMuqXtiYN3sYNBH+RQST3gGOCmk3EUraXBhsNC&#10;jT1lNZVt/mMU9MfF6T1K43a0bZytD1Xx8fXdKjV/nNINCE+Tv4f/229awWoFf1/CD5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AV78YAAADbAAAADwAAAAAAAAAAAAAA&#10;AACfAgAAZHJzL2Rvd25yZXYueG1sUEsFBgAAAAAEAAQA9wAAAJIDAAAAAA==&#10;">
                  <v:imagedata r:id="rId32" o:title="sgbros"/>
                  <v:path arrowok="t"/>
                </v:shape>
                <w10:wrap type="square" anchorx="margin"/>
              </v:group>
            </w:pict>
          </mc:Fallback>
        </mc:AlternateContent>
      </w:r>
      <w:r w:rsidR="000B76DF" w:rsidRPr="00B002A1">
        <w:rPr>
          <w:noProof/>
          <w:lang w:eastAsia="en-GB"/>
        </w:rPr>
        <w:drawing>
          <wp:anchor distT="0" distB="0" distL="114300" distR="114300" simplePos="0" relativeHeight="251643904" behindDoc="0" locked="0" layoutInCell="1" allowOverlap="1" wp14:anchorId="5BA8ED45" wp14:editId="7AA369BF">
            <wp:simplePos x="0" y="0"/>
            <wp:positionH relativeFrom="page">
              <wp:posOffset>101600</wp:posOffset>
            </wp:positionH>
            <wp:positionV relativeFrom="paragraph">
              <wp:posOffset>0</wp:posOffset>
            </wp:positionV>
            <wp:extent cx="7289800" cy="1409700"/>
            <wp:effectExtent l="0" t="0" r="6350" b="0"/>
            <wp:wrapSquare wrapText="bothSides"/>
            <wp:docPr id="18" name="Picture 18" descr="http://i8.glitter-graphics.org/pub/1401/1401478vm9j9l5j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8.glitter-graphics.org/pub/1401/1401478vm9j9l5jy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89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6D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A1CC3FD" wp14:editId="6C97A7A2">
                <wp:simplePos x="0" y="0"/>
                <wp:positionH relativeFrom="margin">
                  <wp:align>left</wp:align>
                </wp:positionH>
                <wp:positionV relativeFrom="paragraph">
                  <wp:posOffset>3157855</wp:posOffset>
                </wp:positionV>
                <wp:extent cx="7239000" cy="2070100"/>
                <wp:effectExtent l="0" t="0" r="0" b="635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2070100"/>
                          <a:chOff x="0" y="0"/>
                          <a:chExt cx="7239000" cy="2364105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http://thepow-factor.com/wp-content/uploads/2014/06/i_love_nerds_w1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21100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http://thepow-factor.com/wp-content/uploads/2014/06/i_love_nerds_w1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17900" y="0"/>
                            <a:ext cx="3721100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EC946" id="Group 35" o:spid="_x0000_s1026" style="position:absolute;margin-left:0;margin-top:248.65pt;width:570pt;height:163pt;z-index:251652096;mso-position-horizontal:left;mso-position-horizontal-relative:margin;mso-height-relative:margin" coordsize="72390,23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">
                <v:shape id="Picture 21" o:spid="_x0000_s1027" type="#_x0000_t75" alt="http://thepow-factor.com/wp-content/uploads/2014/06/i_love_nerds_w1.jpeg" style="position:absolute;width:37211;height:23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6Kje+AAAA2wAAAA8AAABkcnMvZG93bnJldi54bWxEj00KwjAQhfeCdwgjuBFNdSFSjSKK4sKN&#10;2gMMzdgWk0lpolZPbwTB5eP9fLzFqrVGPKjxlWMF41ECgjh3uuJCQXbZDWcgfEDWaByTghd5WC27&#10;nQWm2j35RI9zKEQcYZ+igjKEOpXS5yVZ9CNXE0fv6hqLIcqmkLrBZxy3Rk6SZCotVhwJJda0KSm/&#10;ne82ct/Z1l+zozG53pp67drNYH9Sqt9r13MQgdrwD//aB61gMobvl/g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W6Kje+AAAA2wAAAA8AAAAAAAAAAAAAAAAAnwIAAGRy&#10;cy9kb3ducmV2LnhtbFBLBQYAAAAABAAEAPcAAACKAwAAAAA=&#10;">
                  <v:imagedata r:id="rId35" o:title="i_love_nerds_w1" croptop="1282f" cropbottom="7115f" cropleft="5723f" cropright="3612f"/>
                  <v:path arrowok="t"/>
                </v:shape>
                <v:shape id="Picture 22" o:spid="_x0000_s1028" type="#_x0000_t75" alt="http://thepow-factor.com/wp-content/uploads/2014/06/i_love_nerds_w1.jpeg" style="position:absolute;left:35179;width:37211;height:23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otEDBAAAA2wAAAA8AAABkcnMvZG93bnJldi54bWxEj82KwjAUhfcD8w7hDrgZNLWLYaimRRTF&#10;hRudPsCluf3B5KY0UatPbwRhlofz83GWxWiNuNLgO8cK5rMEBHHldMeNgvJvO/0F4QOyRuOYFNzJ&#10;Q5F/fiwx0+7GR7qeQiPiCPsMFbQh9JmUvmrJop+5njh6tRsshiiHRuoBb3HcGpkmyY+02HEktNjT&#10;uqXqfLrYyH2UG1+XB2MqvTH9yo3r791RqcnXuFqACDSG//C7vdcK0hReX+IPk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otEDBAAAA2wAAAA8AAAAAAAAAAAAAAAAAnwIA&#10;AGRycy9kb3ducmV2LnhtbFBLBQYAAAAABAAEAPcAAACNAwAAAAA=&#10;">
                  <v:imagedata r:id="rId35" o:title="i_love_nerds_w1" croptop="1282f" cropbottom="7115f" cropleft="5723f" cropright="3612f"/>
                  <v:path arrowok="t"/>
                </v:shape>
                <w10:wrap type="square" anchorx="margin"/>
              </v:group>
            </w:pict>
          </mc:Fallback>
        </mc:AlternateContent>
      </w:r>
    </w:p>
    <w:p w:rsidR="00E1615E" w:rsidRDefault="00E1615E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1106F32E" wp14:editId="52ABF2F8">
                <wp:simplePos x="0" y="0"/>
                <wp:positionH relativeFrom="column">
                  <wp:posOffset>46355</wp:posOffset>
                </wp:positionH>
                <wp:positionV relativeFrom="paragraph">
                  <wp:posOffset>-1270</wp:posOffset>
                </wp:positionV>
                <wp:extent cx="7172325" cy="1538605"/>
                <wp:effectExtent l="0" t="0" r="9525" b="4445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1538605"/>
                          <a:chOff x="0" y="0"/>
                          <a:chExt cx="7054215" cy="1538605"/>
                        </a:xfrm>
                      </wpg:grpSpPr>
                      <wpg:grpSp>
                        <wpg:cNvPr id="304" name="Group 304"/>
                        <wpg:cNvGrpSpPr/>
                        <wpg:grpSpPr>
                          <a:xfrm>
                            <a:off x="0" y="0"/>
                            <a:ext cx="7054215" cy="1538605"/>
                            <a:chOff x="0" y="0"/>
                            <a:chExt cx="7054215" cy="1538605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0" y="0"/>
                              <a:ext cx="7054215" cy="1538605"/>
                              <a:chOff x="0" y="0"/>
                              <a:chExt cx="7054215" cy="1538605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17" descr="http://static.tumblr.com/15566ee8de0733d5ade4728412df9baf/mdk4upw/lcJn9i7jb/tumblr_static_dofz4mxc8084ocs4gkkc0sssg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 t="-519"/>
                              <a:stretch/>
                            </pic:blipFill>
                            <pic:spPr bwMode="auto">
                              <a:xfrm>
                                <a:off x="0" y="9525"/>
                                <a:ext cx="3592195" cy="1508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Picture 40" descr="http://static.tumblr.com/15566ee8de0733d5ade4728412df9baf/mdk4upw/lcJn9i7jb/tumblr_static_dofz4mxc8084ocs4gkkc0sssg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 t="-519"/>
                              <a:stretch/>
                            </pic:blipFill>
                            <pic:spPr bwMode="auto">
                              <a:xfrm>
                                <a:off x="3552825" y="0"/>
                                <a:ext cx="3501390" cy="1538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254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325" y="1209675"/>
                              <a:ext cx="527685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1BCB" w:rsidRPr="007B7014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  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   </w:t>
                                </w:r>
                              </w:p>
                              <w:p w:rsidR="00301BCB" w:rsidRPr="00DE175A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7275" y="876300"/>
                              <a:ext cx="527685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1BCB" w:rsidRPr="007B7014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  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   </w:t>
                                </w:r>
                              </w:p>
                              <w:p w:rsidR="00301BCB" w:rsidRPr="00DE175A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375" y="457200"/>
                              <a:ext cx="527685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1BCB" w:rsidRPr="007B7014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  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   </w:t>
                                </w:r>
                              </w:p>
                              <w:p w:rsidR="00301BCB" w:rsidRPr="00DE175A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325" y="85725"/>
                              <a:ext cx="527685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1BCB" w:rsidRPr="007B7014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  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   </w:t>
                                </w:r>
                              </w:p>
                              <w:p w:rsidR="00301BCB" w:rsidRPr="00DE175A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" name="Picture 26" descr="http://ih2.redbubble.net/image.15121485.9869/sticker,375x360.u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3467100" y="-28575"/>
                            <a:ext cx="304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http://ih2.redbubble.net/image.15121485.9869/sticker,375x360.u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3486150" y="323850"/>
                            <a:ext cx="304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http://ih2.redbubble.net/image.15121485.9869/sticker,375x360.u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3486150" y="714375"/>
                            <a:ext cx="304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 descr="http://ih2.redbubble.net/image.15121485.9869/sticker,375x360.u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3476625" y="1085850"/>
                            <a:ext cx="30480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06F32E" id="Group 305" o:spid="_x0000_s1108" style="position:absolute;margin-left:3.65pt;margin-top:-.1pt;width:564.75pt;height:121.15pt;z-index:251976704;mso-width-relative:margin" coordsize="70542,153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">
                <v:group id="Group 304" o:spid="_x0000_s1109" style="position:absolute;width:70542;height:15386" coordsize="70542,15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group id="Group 41" o:spid="_x0000_s1110" style="position:absolute;width:70542;height:15386" coordsize="70542,15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shape id="Picture 17" o:spid="_x0000_s1111" type="#_x0000_t75" alt="http://static.tumblr.com/15566ee8de0733d5ade4728412df9baf/mdk4upw/lcJn9i7jb/tumblr_static_dofz4mxc8084ocs4gkkc0sssg.jpg" style="position:absolute;top:95;width:35921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PUgLBAAAA2wAAAA8AAABkcnMvZG93bnJldi54bWxET99rwjAQfh/4P4QTfJupCqt0pmUUBIdj&#10;MBV8PZNbU9ZcSpNp/e+XwWBv9/H9vE01uk5caQitZwWLeQaCWHvTcqPgdNw+rkGEiGyw80wK7hSg&#10;KicPGyyMv/EHXQ+xESmEQ4EKbIx9IWXQlhyGue+JE/fpB4cxwaGRZsBbCnedXGbZk3TYcmqw2FNt&#10;SX8dvp2CV5vr/Zjruq7Xu2V8b1dvl+ys1Gw6vjyDiDTGf/Gfe2fS/Bx+f0kHy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PUgLBAAAA2wAAAA8AAAAAAAAAAAAAAAAAnwIA&#10;AGRycy9kb3ducmV2LnhtbFBLBQYAAAAABAAEAPcAAACNAwAAAAA=&#10;">
                      <v:imagedata r:id="rId40" o:title="tumblr_static_dofz4mxc8084ocs4gkkc0sssg" croptop="-340f"/>
                      <v:path arrowok="t"/>
                    </v:shape>
                    <v:shape id="Picture 40" o:spid="_x0000_s1112" type="#_x0000_t75" alt="http://static.tumblr.com/15566ee8de0733d5ade4728412df9baf/mdk4upw/lcJn9i7jb/tumblr_static_dofz4mxc8084ocs4gkkc0sssg.jpg" style="position:absolute;left:35528;width:35014;height:1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1mTDDAAAA2wAAAA8AAABkcnMvZG93bnJldi54bWxET01rwkAQvQv+h2WE3urG0liJrlIKDVLI&#10;wbS1PY7ZMYlmZ0N2Nem/7x4Ej4/3vdoMphFX6lxtWcFsGoEgLqyuuVTw9fn+uADhPLLGxjIp+CMH&#10;m/V4tMJE2553dM19KUIIuwQVVN63iZSuqMigm9qWOHBH2xn0AXal1B32Idw08imK5tJgzaGhwpbe&#10;KirO+cUoSPfpx893fHjZ9fOM4iy3p+zXKvUwGV6XIDwN/i6+ubdawXNYH76EH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WZMMMAAADbAAAADwAAAAAAAAAAAAAAAACf&#10;AgAAZHJzL2Rvd25yZXYueG1sUEsFBgAAAAAEAAQA9wAAAI8DAAAAAA==&#10;">
                      <v:imagedata r:id="rId41" o:title="tumblr_static_dofz4mxc8084ocs4gkkc0sssg" croptop="-340f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13" type="#_x0000_t202" style="position:absolute;left:10763;top:12096;width:5276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<v:textbox>
                      <w:txbxContent>
                        <w:p w:rsidR="00301BCB" w:rsidRPr="007B7014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  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   </w:t>
                          </w:r>
                        </w:p>
                        <w:p w:rsidR="00301BCB" w:rsidRPr="00DE175A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_x0000_s1114" type="#_x0000_t202" style="position:absolute;left:10572;top:8763;width:52769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<v:textbox>
                      <w:txbxContent>
                        <w:p w:rsidR="00301BCB" w:rsidRPr="007B7014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  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   </w:t>
                          </w:r>
                        </w:p>
                        <w:p w:rsidR="00301BCB" w:rsidRPr="00DE175A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_x0000_s1115" type="#_x0000_t202" style="position:absolute;left:10953;top:4572;width:52769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<v:textbox>
                      <w:txbxContent>
                        <w:p w:rsidR="00301BCB" w:rsidRPr="007B7014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  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   </w:t>
                          </w:r>
                        </w:p>
                        <w:p w:rsidR="00301BCB" w:rsidRPr="00DE175A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_x0000_s1116" type="#_x0000_t202" style="position:absolute;left:10763;top:857;width:5276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<v:textbox>
                      <w:txbxContent>
                        <w:p w:rsidR="00301BCB" w:rsidRPr="007B7014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  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   </w:t>
                          </w:r>
                        </w:p>
                        <w:p w:rsidR="00301BCB" w:rsidRPr="00DE175A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</v:group>
                <v:shape id="Picture 26" o:spid="_x0000_s1117" type="#_x0000_t75" alt="http://ih2.redbubble.net/image.15121485.9869/sticker,375x360.u2.png" style="position:absolute;left:34671;top:-287;width:3048;height:495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BqtbEAAAA2wAAAA8AAABkcnMvZG93bnJldi54bWxEj0FrAjEUhO+F/ofwCl5KzbqFpWyN0hYE&#10;b1JrS4+PzTNZunlZk+iu/94IQo/DzHzDzJej68SJQmw9K5hNCxDEjdctGwW7r9XTC4iYkDV2nknB&#10;mSIsF/d3c6y1H/iTTttkRIZwrFGBTamvpYyNJYdx6nvi7O19cJiyDEbqgEOGu06WRVFJhy3nBYs9&#10;fVhq/rZHpyAcvvuNKYZfQ7P9z+P6YKvn8l2pycP49goi0Zj+w7f2WisoK7h+yT9AL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BqtbEAAAA2wAAAA8AAAAAAAAAAAAAAAAA&#10;nwIAAGRycy9kb3ducmV2LnhtbFBLBQYAAAAABAAEAPcAAACQAwAAAAA=&#10;">
                  <v:imagedata r:id="rId42" o:title="sticker,375x360.u2"/>
                  <v:path arrowok="t"/>
                </v:shape>
                <v:shape id="Picture 48" o:spid="_x0000_s1118" type="#_x0000_t75" alt="http://ih2.redbubble.net/image.15121485.9869/sticker,375x360.u2.png" style="position:absolute;left:34861;top:3238;width:3048;height:514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GXeDDAAAA2wAAAA8AAABkcnMvZG93bnJldi54bWxET8tqwkAU3Qv+w3CF7nTSUmqITkJb2pJF&#10;QeIDt9fMNQlm7oTMNKb9+s5CcHk473U2mlYM1LvGsoLHRQSCuLS64UrBfvc5j0E4j6yxtUwKfslB&#10;lk4na0y0vXJBw9ZXIoSwS1BB7X2XSOnKmgy6he2IA3e2vUEfYF9J3eM1hJtWPkXRizTYcGiosaP3&#10;msrL9scoOL61cfP9dToUh2X+Fxf58FHSRqmH2fi6AuFp9HfxzZ1rBc9hbPgSfoB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Zd4MMAAADbAAAADwAAAAAAAAAAAAAAAACf&#10;AgAAZHJzL2Rvd25yZXYueG1sUEsFBgAAAAAEAAQA9wAAAI8DAAAAAA==&#10;">
                  <v:imagedata r:id="rId43" o:title="sticker,375x360.u2"/>
                  <v:path arrowok="t"/>
                </v:shape>
                <v:shape id="Picture 49" o:spid="_x0000_s1119" type="#_x0000_t75" alt="http://ih2.redbubble.net/image.15121485.9869/sticker,375x360.u2.png" style="position:absolute;left:34861;top:7143;width:3048;height:514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+HvGAAAA2wAAAA8AAABkcnMvZG93bnJldi54bWxEj09rwkAUxO8Fv8PyBG91Y5E2RlexpZYc&#10;ChL/4PWZfSbB7NuQXWPaT98tFHocZuY3zGLVm1p01LrKsoLJOAJBnFtdcaHgsN88xiCcR9ZYWyYF&#10;X+RgtRw8LDDR9s4ZdTtfiABhl6CC0vsmkdLlJRl0Y9sQB+9iW4M+yLaQusV7gJtaPkXRszRYcVgo&#10;saG3kvLr7mYUnF7ruPr8OB+z40v6HWdp957TVqnRsF/PQXjq/X/4r51qBdMZ/H4JP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r4e8YAAADbAAAADwAAAAAAAAAAAAAA&#10;AACfAgAAZHJzL2Rvd25yZXYueG1sUEsFBgAAAAAEAAQA9wAAAJIDAAAAAA==&#10;">
                  <v:imagedata r:id="rId43" o:title="sticker,375x360.u2"/>
                  <v:path arrowok="t"/>
                </v:shape>
                <v:shape id="Picture 80" o:spid="_x0000_s1120" type="#_x0000_t75" alt="http://ih2.redbubble.net/image.15121485.9869/sticker,375x360.u2.png" style="position:absolute;left:34766;top:10858;width:3048;height:495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CyAPAAAAA2wAAAA8AAABkcnMvZG93bnJldi54bWxET01rAjEQvRf8D2EKXopmtSCyGqUKgjep&#10;tcXjsBmTxc1kTaK7/vvmUOjx8b6X69414kEh1p4VTMYFCOLK65qNgtPXbjQHEROyxsYzKXhShPVq&#10;8LLEUvuOP+lxTEbkEI4lKrAptaWUsbLkMI59S5y5iw8OU4bBSB2wy+GukdOimEmHNecGiy1tLVXX&#10;490pCLfv9mCK7mxocvl529/s7H26UWr42n8sQCTq07/4z73XCuZ5ff6Sf4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wLIA8AAAADbAAAADwAAAAAAAAAAAAAAAACfAgAA&#10;ZHJzL2Rvd25yZXYueG1sUEsFBgAAAAAEAAQA9wAAAIwDAAAAAA==&#10;">
                  <v:imagedata r:id="rId42" o:title="sticker,375x360.u2"/>
                  <v:path arrowok="t"/>
                </v:shape>
              </v:group>
            </w:pict>
          </mc:Fallback>
        </mc:AlternateContent>
      </w:r>
    </w:p>
    <w:p w:rsidR="00C773D8" w:rsidRDefault="00FB0C4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0F17C0DC" wp14:editId="1D4E6D0C">
                <wp:simplePos x="0" y="0"/>
                <wp:positionH relativeFrom="column">
                  <wp:posOffset>107315</wp:posOffset>
                </wp:positionH>
                <wp:positionV relativeFrom="paragraph">
                  <wp:posOffset>8183881</wp:posOffset>
                </wp:positionV>
                <wp:extent cx="7120890" cy="1917065"/>
                <wp:effectExtent l="0" t="0" r="3810" b="6985"/>
                <wp:wrapSquare wrapText="bothSides"/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890" cy="1917065"/>
                          <a:chOff x="0" y="0"/>
                          <a:chExt cx="7120890" cy="1917065"/>
                        </a:xfrm>
                      </wpg:grpSpPr>
                      <pic:pic xmlns:pic="http://schemas.openxmlformats.org/drawingml/2006/picture">
                        <pic:nvPicPr>
                          <pic:cNvPr id="368" name="Picture 368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601912" y="-2601912"/>
                            <a:ext cx="1917065" cy="712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9" name="Picture 369" descr="http://cdn.iwastesomuchtime.com/6320140325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868362" y="36513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70" descr="http://cdn.iwastesomuchtime.com/6320140325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868362" y="398463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71" descr="http://cdn.iwastesomuchtime.com/6320140325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868362" y="788988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72" descr="http://cdn.iwastesomuchtime.com/6320140325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877887" y="1179513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73" descr="http://cdn.iwastesomuchtime.com/6320140325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877887" y="1541463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037" y="46038"/>
                            <a:ext cx="53625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8B3D03" w:rsidRDefault="00301BCB" w:rsidP="00FB0C45">
                              <w:pP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  <w:t>I am a tiny potato and I believe in you! You WILL remember your LRC book!</w:t>
                              </w:r>
                            </w:p>
                            <w:p w:rsidR="00301BCB" w:rsidRPr="00DE175A" w:rsidRDefault="00301BCB" w:rsidP="00FB0C45">
                              <w:pP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7462" y="398463"/>
                            <a:ext cx="53625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8B3D03" w:rsidRDefault="00301BCB" w:rsidP="00FB0C45">
                              <w:pP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  <w:t>I am a tiny potato and I believe in you! You WILL remember your LRC book!</w:t>
                              </w:r>
                            </w:p>
                            <w:p w:rsidR="00301BCB" w:rsidRPr="00DE175A" w:rsidRDefault="00301BCB" w:rsidP="00FB0C45">
                              <w:pP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7937" y="798513"/>
                            <a:ext cx="53625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8B3D03" w:rsidRDefault="00301BCB" w:rsidP="00FB0C45">
                              <w:pP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  <w:t>I am a tiny potato and I believe in you! You WILL remember your LRC book!</w:t>
                              </w:r>
                            </w:p>
                            <w:p w:rsidR="00301BCB" w:rsidRPr="00DE175A" w:rsidRDefault="00301BCB" w:rsidP="00FB0C45">
                              <w:pP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7462" y="1179513"/>
                            <a:ext cx="53625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8B3D03" w:rsidRDefault="00301BCB" w:rsidP="00FB0C45">
                              <w:pP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  <w:t>I am a tiny potato and I believe in you! You WILL remember your LRC book!</w:t>
                              </w:r>
                            </w:p>
                            <w:p w:rsidR="00301BCB" w:rsidRPr="00DE175A" w:rsidRDefault="00301BCB" w:rsidP="00FB0C45">
                              <w:pP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7462" y="1550988"/>
                            <a:ext cx="53625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8B3D03" w:rsidRDefault="00301BCB" w:rsidP="00FB0C45">
                              <w:pP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  <w:t>I am a tiny potato and I believe in you! You WILL remember your LRC book!</w:t>
                              </w:r>
                            </w:p>
                            <w:p w:rsidR="00301BCB" w:rsidRPr="00DE175A" w:rsidRDefault="00301BCB" w:rsidP="00FB0C45">
                              <w:pP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7C0DC" id="Group 367" o:spid="_x0000_s1121" style="position:absolute;margin-left:8.45pt;margin-top:644.4pt;width:560.7pt;height:150.95pt;z-index:252047360" coordsize="71208,191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">
                <v:shape id="Picture 368" o:spid="_x0000_s1122" type="#_x0000_t75" style="position:absolute;left:26019;top:-26019;width:19170;height:7120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4oM7CAAAA3AAAAA8AAABkcnMvZG93bnJldi54bWxET11rwjAUfRf2H8Id+KbpJujomspwFBQm&#10;OKdjj5fmrilrbkoStfv35kHw8XC+i+VgO3EmH1rHCp6mGQji2umWGwWHr2ryAiJEZI2dY1LwTwGW&#10;5cOowFy7C3/SeR8bkUI45KjAxNjnUobakMUwdT1x4n6dtxgT9I3UHi8p3HbyOcvm0mLLqcFgTytD&#10;9d/+ZBVUx/cN6oM3m+1i92M+hu57VR2VGj8Ob68gIg3xLr6511rBbJ7WpjPpCMj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eKDOwgAAANwAAAAPAAAAAAAAAAAAAAAAAJ8C&#10;AABkcnMvZG93bnJldi54bWxQSwUGAAAAAAQABAD3AAAAjgMAAAAA&#10;">
                  <v:imagedata r:id="rId46" o:title=""/>
                  <v:path arrowok="t"/>
                </v:shape>
                <v:shape id="Picture 369" o:spid="_x0000_s1123" type="#_x0000_t75" alt="http://cdn.iwastesomuchtime.com/632014032559.jpg" style="position:absolute;left:8683;top:365;width:2953;height:34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wrV7CAAAA3AAAAA8AAABkcnMvZG93bnJldi54bWxEj81uwjAQhO+VeAdrkbgVhyLxEzCIgmh7&#10;JcB9iZckEK8j20D69nUlJI6jmflGM1+2phZ3cr6yrGDQT0AQ51ZXXCg47LfvExA+IGusLZOCX/Kw&#10;XHTe5phq++Ad3bNQiAhhn6KCMoQmldLnJRn0fdsQR+9sncEQpSukdviIcFPLjyQZSYMVx4USG1qX&#10;lF+zm1Gw+TruzOfFNZThPv+m03hgMqdUr9uuZiACteEVfrZ/tILhaAr/Z+IR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MK1ewgAAANwAAAAPAAAAAAAAAAAAAAAAAJ8C&#10;AABkcnMvZG93bnJldi54bWxQSwUGAAAAAAQABAD3AAAAjgMAAAAA&#10;">
                  <v:imagedata r:id="rId47" o:title="632014032559"/>
                  <v:path arrowok="t"/>
                </v:shape>
                <v:shape id="Picture 370" o:spid="_x0000_s1124" type="#_x0000_t75" alt="http://cdn.iwastesomuchtime.com/632014032559.jpg" style="position:absolute;left:8683;top:3984;width:2953;height:34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Tkh6/AAAA3AAAAA8AAABkcnMvZG93bnJldi54bWxET8luwjAQvSPxD9YgcSMOIBWUxqAC6nJN&#10;aO/TeEhC43FkuyT9+/qAxPHp7fl+NJ24kfOtZQXLJAVBXFndcq3g8/y62ILwAVljZ5kU/JGH/W46&#10;yTHTduCCbmWoRQxhn6GCJoQ+k9JXDRn0ie2JI3exzmCI0NVSOxxiuOnkKk2fpMGWY0ODPR0bqn7K&#10;X6Pg9PZVmMPV9VTiuXqn783SlE6p+Wx8eQYRaAwP8d39oRWsN3F+PBOPgN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05IevwAAANwAAAAPAAAAAAAAAAAAAAAAAJ8CAABk&#10;cnMvZG93bnJldi54bWxQSwUGAAAAAAQABAD3AAAAiwMAAAAA&#10;">
                  <v:imagedata r:id="rId47" o:title="632014032559"/>
                  <v:path arrowok="t"/>
                </v:shape>
                <v:shape id="Picture 371" o:spid="_x0000_s1125" type="#_x0000_t75" alt="http://cdn.iwastesomuchtime.com/632014032559.jpg" style="position:absolute;left:8684;top:7889;width:2952;height:34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fN4XCAAAA3AAAAA8AAABkcnMvZG93bnJldi54bWxEj8FuwjAQRO+V+AdrkXorTlqpVAGDgIqW&#10;KwHuS7wkgXgd2SZJ/x5XqtTjaGbeaObLwTSiI+drywrSSQKCuLC65lLB8bB9+QDhA7LGxjIp+CEP&#10;y8XoaY6Ztj3vqctDKSKEfYYKqhDaTEpfVGTQT2xLHL2LdQZDlK6U2mEf4aaRr0nyLg3WHBcqbGlT&#10;UXHL70bB59dpb9ZX11KOh+KbztPU5E6p5/GwmoEINIT/8F97pxW8TVP4PROP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zeFwgAAANwAAAAPAAAAAAAAAAAAAAAAAJ8C&#10;AABkcnMvZG93bnJldi54bWxQSwUGAAAAAAQABAD3AAAAjgMAAAAA&#10;">
                  <v:imagedata r:id="rId47" o:title="632014032559"/>
                  <v:path arrowok="t"/>
                </v:shape>
                <v:shape id="Picture 372" o:spid="_x0000_s1126" type="#_x0000_t75" alt="http://cdn.iwastesomuchtime.com/632014032559.jpg" style="position:absolute;left:8778;top:11795;width:2953;height:34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NqfLBAAAA3AAAAA8AAABkcnMvZG93bnJldi54bWxEj0GLwjAUhO+C/yE8wZumKqzSNYruouvV&#10;6t7fNm/bavNSkqj13xtB8DjMzDfMfNmaWlzJ+cqygtEwAUGcW11xoeB42AxmIHxA1lhbJgV38rBc&#10;dDtzTLW98Z6uWShEhLBPUUEZQpNK6fOSDPqhbYij92+dwRClK6R2eItwU8txknxIgxXHhRIb+iop&#10;P2cXo+B7+7s365NrKMND/kN/05HJnFL9Xrv6BBGoDe/wq73TCibTMTzPxCM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NqfLBAAAA3AAAAA8AAAAAAAAAAAAAAAAAnwIA&#10;AGRycy9kb3ducmV2LnhtbFBLBQYAAAAABAAEAPcAAACNAwAAAAA=&#10;">
                  <v:imagedata r:id="rId47" o:title="632014032559"/>
                  <v:path arrowok="t"/>
                </v:shape>
                <v:shape id="Picture 373" o:spid="_x0000_s1127" type="#_x0000_t75" alt="http://cdn.iwastesomuchtime.com/632014032559.jpg" style="position:absolute;left:8778;top:15414;width:2953;height:34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BDGnCAAAA3AAAAA8AAABkcnMvZG93bnJldi54bWxEj8FuwjAQRO+V+AdrK/VWHIhEUMCgQtXS&#10;KwHuS7wkaeN1ZLtJ+vd1pUocRzPzRrPejqYVPTnfWFYwmyYgiEurG64UnE9vz0sQPiBrbC2Tgh/y&#10;sN1MHtaYazvwkfoiVCJC2OeooA6hy6X0ZU0G/dR2xNG7WWcwROkqqR0OEW5aOU+ShTTYcFyosaN9&#10;TeVX8W0UvL5fjmb36Toq8FQe6JrNTOGUenocX1YgAo3hHv5vf2gFaZbC35l4BO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AQxpwgAAANwAAAAPAAAAAAAAAAAAAAAAAJ8C&#10;AABkcnMvZG93bnJldi54bWxQSwUGAAAAAAQABAD3AAAAjgMAAAAA&#10;">
                  <v:imagedata r:id="rId47" o:title="632014032559"/>
                  <v:path arrowok="t"/>
                </v:shape>
                <v:shape id="_x0000_s1128" type="#_x0000_t202" style="position:absolute;left:13160;top:460;width:53626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<v:textbox>
                    <w:txbxContent>
                      <w:p w:rsidR="00301BCB" w:rsidRPr="008B3D03" w:rsidRDefault="00301BCB" w:rsidP="00FB0C45">
                        <w:pP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  <w:t>I am a tiny potato and I believe in you! You WILL remember your LRC book!</w:t>
                        </w:r>
                      </w:p>
                      <w:p w:rsidR="00301BCB" w:rsidRPr="00DE175A" w:rsidRDefault="00301BCB" w:rsidP="00FB0C45">
                        <w:pP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129" type="#_x0000_t202" style="position:absolute;left:12874;top:3984;width:53626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<v:textbox>
                    <w:txbxContent>
                      <w:p w:rsidR="00301BCB" w:rsidRPr="008B3D03" w:rsidRDefault="00301BCB" w:rsidP="00FB0C45">
                        <w:pP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  <w:t>I am a tiny potato and I believe in you! You WILL remember your LRC book!</w:t>
                        </w:r>
                      </w:p>
                      <w:p w:rsidR="00301BCB" w:rsidRPr="00DE175A" w:rsidRDefault="00301BCB" w:rsidP="00FB0C45">
                        <w:pP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130" type="#_x0000_t202" style="position:absolute;left:12779;top:7985;width:53626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<v:textbox>
                    <w:txbxContent>
                      <w:p w:rsidR="00301BCB" w:rsidRPr="008B3D03" w:rsidRDefault="00301BCB" w:rsidP="00FB0C45">
                        <w:pP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  <w:t>I am a tiny potato and I believe in you! You WILL remember your LRC book!</w:t>
                        </w:r>
                      </w:p>
                      <w:p w:rsidR="00301BCB" w:rsidRPr="00DE175A" w:rsidRDefault="00301BCB" w:rsidP="00FB0C45">
                        <w:pP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131" type="#_x0000_t202" style="position:absolute;left:12874;top:11795;width:53626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301BCB" w:rsidRPr="008B3D03" w:rsidRDefault="00301BCB" w:rsidP="00FB0C45">
                        <w:pP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  <w:t>I am a tiny potato and I believe in you! You WILL remember your LRC book!</w:t>
                        </w:r>
                      </w:p>
                      <w:p w:rsidR="00301BCB" w:rsidRPr="00DE175A" w:rsidRDefault="00301BCB" w:rsidP="00FB0C45">
                        <w:pP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132" type="#_x0000_t202" style="position:absolute;left:12874;top:15509;width:53626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<v:textbox>
                    <w:txbxContent>
                      <w:p w:rsidR="00301BCB" w:rsidRPr="008B3D03" w:rsidRDefault="00301BCB" w:rsidP="00FB0C45">
                        <w:pP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  <w:t>I am a tiny potato and I believe in you! You WILL remember your LRC book!</w:t>
                        </w:r>
                      </w:p>
                      <w:p w:rsidR="00301BCB" w:rsidRPr="00DE175A" w:rsidRDefault="00301BCB" w:rsidP="00FB0C45">
                        <w:pP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82868</wp:posOffset>
                </wp:positionH>
                <wp:positionV relativeFrom="paragraph">
                  <wp:posOffset>6267767</wp:posOffset>
                </wp:positionV>
                <wp:extent cx="7120890" cy="1917065"/>
                <wp:effectExtent l="0" t="0" r="3810" b="6985"/>
                <wp:wrapSquare wrapText="bothSides"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890" cy="1917065"/>
                          <a:chOff x="0" y="0"/>
                          <a:chExt cx="7120890" cy="1917065"/>
                        </a:xfrm>
                      </wpg:grpSpPr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601912" y="-2601912"/>
                            <a:ext cx="1917065" cy="712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3" name="Picture 353" descr="http://cdn.iwastesomuchtime.com/6320140325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868362" y="36513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57" descr="http://cdn.iwastesomuchtime.com/6320140325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868362" y="398463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58" descr="http://cdn.iwastesomuchtime.com/6320140325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868362" y="788988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59" descr="http://cdn.iwastesomuchtime.com/6320140325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877887" y="1179513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60" descr="http://cdn.iwastesomuchtime.com/6320140325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877887" y="1541463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037" y="46038"/>
                            <a:ext cx="53625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8B3D03" w:rsidRDefault="00301BCB" w:rsidP="00FB0C45">
                              <w:pP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  <w:t>I am a tiny potato and I believe in you! You WILL remember your LRC book!</w:t>
                              </w:r>
                            </w:p>
                            <w:p w:rsidR="00301BCB" w:rsidRPr="00DE175A" w:rsidRDefault="00301BCB" w:rsidP="00FB0C45">
                              <w:pP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7462" y="398463"/>
                            <a:ext cx="53625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8B3D03" w:rsidRDefault="00301BCB" w:rsidP="00FB0C45">
                              <w:pP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  <w:t>I am a tiny potato and I believe in you! You WILL remember your LRC book!</w:t>
                              </w:r>
                            </w:p>
                            <w:p w:rsidR="00301BCB" w:rsidRPr="00DE175A" w:rsidRDefault="00301BCB" w:rsidP="00FB0C45">
                              <w:pP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7937" y="798513"/>
                            <a:ext cx="53625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8B3D03" w:rsidRDefault="00301BCB" w:rsidP="00FB0C45">
                              <w:pP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  <w:t>I am a tiny potato and I believe in you! You WILL remember your LRC book!</w:t>
                              </w:r>
                            </w:p>
                            <w:p w:rsidR="00301BCB" w:rsidRPr="00DE175A" w:rsidRDefault="00301BCB" w:rsidP="00FB0C45">
                              <w:pP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7462" y="1179513"/>
                            <a:ext cx="53625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8B3D03" w:rsidRDefault="00301BCB" w:rsidP="00FB0C45">
                              <w:pP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  <w:t>I am a tiny potato and I believe in you! You WILL remember your LRC book!</w:t>
                              </w:r>
                            </w:p>
                            <w:p w:rsidR="00301BCB" w:rsidRPr="00DE175A" w:rsidRDefault="00301BCB" w:rsidP="00FB0C45">
                              <w:pP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7462" y="1550988"/>
                            <a:ext cx="53625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8B3D03" w:rsidRDefault="00301BCB" w:rsidP="00FB0C45">
                              <w:pP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sz w:val="20"/>
                                  <w:szCs w:val="20"/>
                                </w:rPr>
                                <w:t>I am a tiny potato and I believe in you! You WILL remember your LRC book!</w:t>
                              </w:r>
                            </w:p>
                            <w:p w:rsidR="00301BCB" w:rsidRPr="00DE175A" w:rsidRDefault="00301BCB" w:rsidP="00FB0C45">
                              <w:pP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6" o:spid="_x0000_s1133" style="position:absolute;margin-left:6.55pt;margin-top:493.5pt;width:560.7pt;height:150.95pt;z-index:252045312" coordsize="71208,191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">
                <v:shape id="Picture 350" o:spid="_x0000_s1134" type="#_x0000_t75" style="position:absolute;left:26019;top:-26019;width:19170;height:7120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iZnXCAAAA3AAAAA8AAABkcnMvZG93bnJldi54bWxET8tqAjEU3Rf8h3CF7mpGS6uMRhFlQKGF&#10;1hcuL5PrZHByMyRRp3/fLApdHs57tuhsI+7kQ+1YwXCQgSAuna65UnDYFy8TECEia2wck4IfCrCY&#10;955mmGv34G+672IlUgiHHBWYGNtcylAashgGriVO3MV5izFBX0nt8ZHCbSNHWfYuLdacGgy2tDJU&#10;Xnc3q6A4rreoD95sP8dfZ/PRNadVcVTqud8tpyAidfFf/OfeaAWvb2l+OpOOgJ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YmZ1wgAAANwAAAAPAAAAAAAAAAAAAAAAAJ8C&#10;AABkcnMvZG93bnJldi54bWxQSwUGAAAAAAQABAD3AAAAjgMAAAAA&#10;">
                  <v:imagedata r:id="rId46" o:title=""/>
                  <v:path arrowok="t"/>
                </v:shape>
                <v:shape id="Picture 353" o:spid="_x0000_s1135" type="#_x0000_t75" alt="http://cdn.iwastesomuchtime.com/632014032559.jpg" style="position:absolute;left:8683;top:365;width:2953;height:34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0UAnBAAAA3AAAAA8AAABkcnMvZG93bnJldi54bWxEj8FuwjAQRO+V+AdrkbgVBxAFBQyCVi29&#10;EuC+xEsSiNeRbSD8Pa5UieNoZt5o5svW1OJGzleWFQz6CQji3OqKCwX73ff7FIQPyBpry6TgQR6W&#10;i87bHFNt77ylWxYKESHsU1RQhtCkUvq8JIO+bxvi6J2sMxiidIXUDu8Rbmo5TJIPabDiuFBiQ58l&#10;5ZfsahR8/Ry2Zn12DWW4yzd0nAxM5pTqddvVDESgNrzC/+1frWA0HsHfmXgE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0UAnBAAAA3AAAAA8AAAAAAAAAAAAAAAAAnwIA&#10;AGRycy9kb3ducmV2LnhtbFBLBQYAAAAABAAEAPcAAACNAwAAAAA=&#10;">
                  <v:imagedata r:id="rId47" o:title="632014032559"/>
                  <v:path arrowok="t"/>
                </v:shape>
                <v:shape id="Picture 357" o:spid="_x0000_s1136" type="#_x0000_t75" alt="http://cdn.iwastesomuchtime.com/632014032559.jpg" style="position:absolute;left:8683;top:3984;width:2953;height:34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VgrCAAAA3AAAAA8AAABkcnMvZG93bnJldi54bWxEj8FuwjAQRO9I/IO1SL2BEyoKCjgIWpX2&#10;SlLuS7xNUuJ1ZLuQ/n1dCanH0cy80Wy2g+nElZxvLStIZwkI4srqlmsFH+XrdAXCB2SNnWVS8EMe&#10;tvl4tMFM2xsf6VqEWkQI+wwVNCH0mZS+asign9meOHqf1hkMUbpaaoe3CDednCfJkzTYclxosKfn&#10;hqpL8W0UvBxOR7P/cj0VWFZvdF6mpnBKPUyG3RpEoCH8h+/td63gcbGEvzPxCM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j1YKwgAAANwAAAAPAAAAAAAAAAAAAAAAAJ8C&#10;AABkcnMvZG93bnJldi54bWxQSwUGAAAAAAQABAD3AAAAjgMAAAAA&#10;">
                  <v:imagedata r:id="rId47" o:title="632014032559"/>
                  <v:path arrowok="t"/>
                </v:shape>
                <v:shape id="Picture 358" o:spid="_x0000_s1137" type="#_x0000_t75" alt="http://cdn.iwastesomuchtime.com/632014032559.jpg" style="position:absolute;left:8684;top:7889;width:2952;height:34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Qwni+AAAA3AAAAA8AAABkcnMvZG93bnJldi54bWxETz1vwjAQ3ZH4D9YhdQMHqhYUMAhaUboS&#10;YD/iIwnE58g2EP49HpAYn973bNGaWtzI+cqyguEgAUGcW11xoWC/W/cnIHxA1lhbJgUP8rCYdzsz&#10;TLW985ZuWShEDGGfooIyhCaV0uclGfQD2xBH7mSdwRChK6R2eI/hppajJPmWBiuODSU29FNSfsmu&#10;RsHv32FrVmfXUIa7fEPH8dBkTqmPXrucggjUhrf45f7XCj6/4tp4Jh4BOX8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kQwni+AAAA3AAAAA8AAAAAAAAAAAAAAAAAnwIAAGRy&#10;cy9kb3ducmV2LnhtbFBLBQYAAAAABAAEAPcAAACKAwAAAAA=&#10;">
                  <v:imagedata r:id="rId47" o:title="632014032559"/>
                  <v:path arrowok="t"/>
                </v:shape>
                <v:shape id="Picture 359" o:spid="_x0000_s1138" type="#_x0000_t75" alt="http://cdn.iwastesomuchtime.com/632014032559.jpg" style="position:absolute;left:8778;top:11795;width:2953;height:34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Z+PCAAAA3AAAAA8AAABkcnMvZG93bnJldi54bWxEj8FuwjAQRO9I/IO1SNzAoagtpHFQC6Jw&#10;JcB9G2+TtPE6sg2kf18jVepxNDNvNNmqN624kvONZQWzaQKCuLS64UrB6bidLED4gKyxtUwKfsjD&#10;Kh8OMky1vfGBrkWoRISwT1FBHUKXSunLmgz6qe2Io/dpncEQpaukdniLcNPKhyR5kgYbjgs1drSu&#10;qfwuLkbB5v18MG9frqMCj+WOPp5npnBKjUf96wuIQH34D/+191rB/HEJ9zPxCM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XGfjwgAAANwAAAAPAAAAAAAAAAAAAAAAAJ8C&#10;AABkcnMvZG93bnJldi54bWxQSwUGAAAAAAQABAD3AAAAjgMAAAAA&#10;">
                  <v:imagedata r:id="rId47" o:title="632014032559"/>
                  <v:path arrowok="t"/>
                </v:shape>
                <v:shape id="Picture 360" o:spid="_x0000_s1139" type="#_x0000_t75" alt="http://cdn.iwastesomuchtime.com/632014032559.jpg" style="position:absolute;left:8778;top:15414;width:2953;height:34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BMO/AAAA3AAAAA8AAABkcnMvZG93bnJldi54bWxETz1vwjAQ3SvxH6xDYmscipSiEIOAqrQr&#10;od2P+EgC8TmyXRL+fT1U6vj0vovNaDpxJ+dbywrmSQqCuLK65VrB1+n9eQnCB2SNnWVS8CAPm/Xk&#10;qcBc24GPdC9DLWII+xwVNCH0uZS+asigT2xPHLmLdQZDhK6W2uEQw00nX9I0kwZbjg0N9rRvqLqV&#10;P0bB2+H7aHZX11OJp+qDzq9zUzqlZtNxuwIRaAz/4j/3p1awyOL8eCYeAbn+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CgTDvwAAANwAAAAPAAAAAAAAAAAAAAAAAJ8CAABk&#10;cnMvZG93bnJldi54bWxQSwUGAAAAAAQABAD3AAAAiwMAAAAA&#10;">
                  <v:imagedata r:id="rId47" o:title="632014032559"/>
                  <v:path arrowok="t"/>
                </v:shape>
                <v:shape id="_x0000_s1140" type="#_x0000_t202" style="position:absolute;left:13160;top:460;width:53626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<v:textbox>
                    <w:txbxContent>
                      <w:p w:rsidR="00301BCB" w:rsidRPr="008B3D03" w:rsidRDefault="00301BCB" w:rsidP="00FB0C45">
                        <w:pP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  <w:t>I am a tiny potato and I believe in you! You WILL remember your LRC book!</w:t>
                        </w:r>
                      </w:p>
                      <w:p w:rsidR="00301BCB" w:rsidRPr="00DE175A" w:rsidRDefault="00301BCB" w:rsidP="00FB0C45">
                        <w:pP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141" type="#_x0000_t202" style="position:absolute;left:12874;top:3984;width:53626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<v:textbox>
                    <w:txbxContent>
                      <w:p w:rsidR="00301BCB" w:rsidRPr="008B3D03" w:rsidRDefault="00301BCB" w:rsidP="00FB0C45">
                        <w:pP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  <w:t>I am a tiny potato and I believe in you! You WILL remember your LRC book!</w:t>
                        </w:r>
                      </w:p>
                      <w:p w:rsidR="00301BCB" w:rsidRPr="00DE175A" w:rsidRDefault="00301BCB" w:rsidP="00FB0C45">
                        <w:pP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142" type="#_x0000_t202" style="position:absolute;left:12779;top:7985;width:53626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K1s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tbEAAAA3AAAAA8AAAAAAAAAAAAAAAAAmAIAAGRycy9k&#10;b3ducmV2LnhtbFBLBQYAAAAABAAEAPUAAACJAwAAAAA=&#10;" filled="f" stroked="f">
                  <v:textbox>
                    <w:txbxContent>
                      <w:p w:rsidR="00301BCB" w:rsidRPr="008B3D03" w:rsidRDefault="00301BCB" w:rsidP="00FB0C45">
                        <w:pP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  <w:t>I am a tiny potato and I believe in you! You WILL remember your LRC book!</w:t>
                        </w:r>
                      </w:p>
                      <w:p w:rsidR="00301BCB" w:rsidRPr="00DE175A" w:rsidRDefault="00301BCB" w:rsidP="00FB0C45">
                        <w:pP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143" type="#_x0000_t202" style="position:absolute;left:12874;top:11795;width:53626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So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qLEAAAA3AAAAA8AAAAAAAAAAAAAAAAAmAIAAGRycy9k&#10;b3ducmV2LnhtbFBLBQYAAAAABAAEAPUAAACJAwAAAAA=&#10;" filled="f" stroked="f">
                  <v:textbox>
                    <w:txbxContent>
                      <w:p w:rsidR="00301BCB" w:rsidRPr="008B3D03" w:rsidRDefault="00301BCB" w:rsidP="00FB0C45">
                        <w:pP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  <w:t>I am a tiny potato and I believe in you! You WILL remember your LRC book!</w:t>
                        </w:r>
                      </w:p>
                      <w:p w:rsidR="00301BCB" w:rsidRPr="00DE175A" w:rsidRDefault="00301BCB" w:rsidP="00FB0C45">
                        <w:pP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144" type="#_x0000_t202" style="position:absolute;left:12874;top:15509;width:53626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<v:textbox>
                    <w:txbxContent>
                      <w:p w:rsidR="00301BCB" w:rsidRPr="008B3D03" w:rsidRDefault="00301BCB" w:rsidP="00FB0C45">
                        <w:pP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sz w:val="20"/>
                            <w:szCs w:val="20"/>
                          </w:rPr>
                          <w:t>I am a tiny potato and I believe in you! You WILL remember your LRC book!</w:t>
                        </w:r>
                      </w:p>
                      <w:p w:rsidR="00301BCB" w:rsidRPr="00DE175A" w:rsidRDefault="00301BCB" w:rsidP="00FB0C45">
                        <w:pP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Consolas" w:hAnsi="Consolas" w:cs="Consolas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B4A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25957105" wp14:editId="711D9A5D">
                <wp:simplePos x="0" y="0"/>
                <wp:positionH relativeFrom="margin">
                  <wp:align>center</wp:align>
                </wp:positionH>
                <wp:positionV relativeFrom="paragraph">
                  <wp:posOffset>4608830</wp:posOffset>
                </wp:positionV>
                <wp:extent cx="5362575" cy="279400"/>
                <wp:effectExtent l="0" t="0" r="0" b="6350"/>
                <wp:wrapSquare wrapText="bothSides"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FB4A2B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FB4A2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7105" id="_x0000_s1145" type="#_x0000_t202" style="position:absolute;margin-left:0;margin-top:362.9pt;width:422.25pt;height:22pt;z-index:2520217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" filled="f" stroked="f">
                <v:textbox>
                  <w:txbxContent>
                    <w:p w:rsidR="00301BCB" w:rsidRPr="008B3D03" w:rsidRDefault="00301BCB" w:rsidP="00FB4A2B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FB4A2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4A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17B7E1EA" wp14:editId="046298DD">
                <wp:simplePos x="0" y="0"/>
                <wp:positionH relativeFrom="margin">
                  <wp:align>center</wp:align>
                </wp:positionH>
                <wp:positionV relativeFrom="paragraph">
                  <wp:posOffset>4951730</wp:posOffset>
                </wp:positionV>
                <wp:extent cx="5362575" cy="279400"/>
                <wp:effectExtent l="0" t="0" r="0" b="6350"/>
                <wp:wrapSquare wrapText="bothSides"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FB4A2B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FB4A2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E1EA" id="_x0000_s1146" type="#_x0000_t202" style="position:absolute;margin-left:0;margin-top:389.9pt;width:422.25pt;height:22pt;z-index:2520197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" filled="f" stroked="f">
                <v:textbox>
                  <w:txbxContent>
                    <w:p w:rsidR="00301BCB" w:rsidRPr="008B3D03" w:rsidRDefault="00301BCB" w:rsidP="00FB4A2B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FB4A2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4A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558F1B5E" wp14:editId="6E19D11E">
                <wp:simplePos x="0" y="0"/>
                <wp:positionH relativeFrom="margin">
                  <wp:posOffset>1008380</wp:posOffset>
                </wp:positionH>
                <wp:positionV relativeFrom="paragraph">
                  <wp:posOffset>5304155</wp:posOffset>
                </wp:positionV>
                <wp:extent cx="5362575" cy="279400"/>
                <wp:effectExtent l="0" t="0" r="0" b="6350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FB4A2B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FB4A2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F1B5E" id="_x0000_s1147" type="#_x0000_t202" style="position:absolute;margin-left:79.4pt;margin-top:417.65pt;width:422.25pt;height:22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" filled="f" stroked="f">
                <v:textbox>
                  <w:txbxContent>
                    <w:p w:rsidR="00301BCB" w:rsidRPr="008B3D03" w:rsidRDefault="00301BCB" w:rsidP="00FB4A2B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FB4A2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4A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6F786248" wp14:editId="785F640E">
                <wp:simplePos x="0" y="0"/>
                <wp:positionH relativeFrom="margin">
                  <wp:align>center</wp:align>
                </wp:positionH>
                <wp:positionV relativeFrom="paragraph">
                  <wp:posOffset>5647055</wp:posOffset>
                </wp:positionV>
                <wp:extent cx="5362575" cy="279400"/>
                <wp:effectExtent l="0" t="0" r="0" b="6350"/>
                <wp:wrapSquare wrapText="bothSides"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FB4A2B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FB4A2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86248" id="_x0000_s1148" type="#_x0000_t202" style="position:absolute;margin-left:0;margin-top:444.65pt;width:422.25pt;height:22pt;z-index:252015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" filled="f" stroked="f">
                <v:textbox>
                  <w:txbxContent>
                    <w:p w:rsidR="00301BCB" w:rsidRPr="008B3D03" w:rsidRDefault="00301BCB" w:rsidP="00FB4A2B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FB4A2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4A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421004F8" wp14:editId="7B9B66C5">
                <wp:simplePos x="0" y="0"/>
                <wp:positionH relativeFrom="margin">
                  <wp:align>center</wp:align>
                </wp:positionH>
                <wp:positionV relativeFrom="paragraph">
                  <wp:posOffset>5970905</wp:posOffset>
                </wp:positionV>
                <wp:extent cx="5362575" cy="279400"/>
                <wp:effectExtent l="0" t="0" r="0" b="6350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FB4A2B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FB4A2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004F8" id="_x0000_s1149" type="#_x0000_t202" style="position:absolute;margin-left:0;margin-top:470.15pt;width:422.25pt;height:22pt;z-index:252013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" filled="f" stroked="f">
                <v:textbox>
                  <w:txbxContent>
                    <w:p w:rsidR="00301BCB" w:rsidRPr="008B3D03" w:rsidRDefault="00301BCB" w:rsidP="00FB4A2B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FB4A2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3D03">
        <w:rPr>
          <w:noProof/>
          <w:lang w:eastAsia="en-GB"/>
        </w:rPr>
        <w:drawing>
          <wp:anchor distT="0" distB="0" distL="114300" distR="114300" simplePos="0" relativeHeight="252011520" behindDoc="0" locked="0" layoutInCell="1" allowOverlap="1" wp14:anchorId="04A136EA" wp14:editId="37C459A5">
            <wp:simplePos x="0" y="0"/>
            <wp:positionH relativeFrom="column">
              <wp:posOffset>2768600</wp:posOffset>
            </wp:positionH>
            <wp:positionV relativeFrom="paragraph">
              <wp:posOffset>1828800</wp:posOffset>
            </wp:positionV>
            <wp:extent cx="1715135" cy="7120255"/>
            <wp:effectExtent l="2540" t="0" r="1905" b="1905"/>
            <wp:wrapSquare wrapText="bothSides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ckground no2.JPG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715135" cy="712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02AFCFFC" wp14:editId="2DCA9D23">
                <wp:simplePos x="0" y="0"/>
                <wp:positionH relativeFrom="margin">
                  <wp:posOffset>1121332</wp:posOffset>
                </wp:positionH>
                <wp:positionV relativeFrom="paragraph">
                  <wp:posOffset>3843655</wp:posOffset>
                </wp:positionV>
                <wp:extent cx="5362575" cy="279400"/>
                <wp:effectExtent l="0" t="0" r="0" b="6350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8B3D03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8B3D03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CFFC" id="_x0000_s1150" type="#_x0000_t202" style="position:absolute;margin-left:88.3pt;margin-top:302.65pt;width:422.25pt;height:22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" filled="f" stroked="f">
                <v:textbox>
                  <w:txbxContent>
                    <w:p w:rsidR="00301BCB" w:rsidRPr="008B3D03" w:rsidRDefault="00301BCB" w:rsidP="008B3D03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8B3D03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3D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50FB1019" wp14:editId="4AA56B65">
                <wp:simplePos x="0" y="0"/>
                <wp:positionH relativeFrom="margin">
                  <wp:posOffset>1036955</wp:posOffset>
                </wp:positionH>
                <wp:positionV relativeFrom="paragraph">
                  <wp:posOffset>3500755</wp:posOffset>
                </wp:positionV>
                <wp:extent cx="5362575" cy="279400"/>
                <wp:effectExtent l="0" t="0" r="0" b="6350"/>
                <wp:wrapSquare wrapText="bothSides"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8B3D03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8B3D03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1019" id="_x0000_s1151" type="#_x0000_t202" style="position:absolute;margin-left:81.65pt;margin-top:275.65pt;width:422.25pt;height:22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" filled="f" stroked="f">
                <v:textbox>
                  <w:txbxContent>
                    <w:p w:rsidR="00301BCB" w:rsidRPr="008B3D03" w:rsidRDefault="00301BCB" w:rsidP="008B3D03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8B3D03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3D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4715D323" wp14:editId="2B51D090">
                <wp:simplePos x="0" y="0"/>
                <wp:positionH relativeFrom="margin">
                  <wp:posOffset>1132446</wp:posOffset>
                </wp:positionH>
                <wp:positionV relativeFrom="paragraph">
                  <wp:posOffset>3180080</wp:posOffset>
                </wp:positionV>
                <wp:extent cx="5362575" cy="279400"/>
                <wp:effectExtent l="0" t="0" r="0" b="6350"/>
                <wp:wrapSquare wrapText="bothSides"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8B3D03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8B3D03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5D323" id="_x0000_s1152" type="#_x0000_t202" style="position:absolute;margin-left:89.15pt;margin-top:250.4pt;width:422.25pt;height:22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" filled="f" stroked="f">
                <v:textbox>
                  <w:txbxContent>
                    <w:p w:rsidR="00301BCB" w:rsidRPr="008B3D03" w:rsidRDefault="00301BCB" w:rsidP="008B3D03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8B3D03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3D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7CBAFEE6" wp14:editId="2CD1AE8C">
                <wp:simplePos x="0" y="0"/>
                <wp:positionH relativeFrom="margin">
                  <wp:posOffset>1094105</wp:posOffset>
                </wp:positionH>
                <wp:positionV relativeFrom="paragraph">
                  <wp:posOffset>2799080</wp:posOffset>
                </wp:positionV>
                <wp:extent cx="5362575" cy="279400"/>
                <wp:effectExtent l="0" t="0" r="0" b="6350"/>
                <wp:wrapSquare wrapText="bothSides"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8B3D03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8B3D03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AFEE6" id="_x0000_s1153" type="#_x0000_t202" style="position:absolute;margin-left:86.15pt;margin-top:220.4pt;width:422.25pt;height:22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" filled="f" stroked="f">
                <v:textbox>
                  <w:txbxContent>
                    <w:p w:rsidR="00301BCB" w:rsidRPr="008B3D03" w:rsidRDefault="00301BCB" w:rsidP="008B3D03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8B3D03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3D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03220768" wp14:editId="4B82CC64">
                <wp:simplePos x="0" y="0"/>
                <wp:positionH relativeFrom="margin">
                  <wp:posOffset>1120775</wp:posOffset>
                </wp:positionH>
                <wp:positionV relativeFrom="paragraph">
                  <wp:posOffset>4205605</wp:posOffset>
                </wp:positionV>
                <wp:extent cx="5362575" cy="279400"/>
                <wp:effectExtent l="0" t="0" r="0" b="6350"/>
                <wp:wrapSquare wrapText="bothSides"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8B3D03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8B3D03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20768" id="_x0000_s1154" type="#_x0000_t202" style="position:absolute;margin-left:88.25pt;margin-top:331.15pt;width:422.25pt;height:22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" filled="f" stroked="f">
                <v:textbox>
                  <w:txbxContent>
                    <w:p w:rsidR="00301BCB" w:rsidRPr="008B3D03" w:rsidRDefault="00301BCB" w:rsidP="008B3D03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8B3D03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3D03" w:rsidRPr="008B3D03">
        <w:rPr>
          <w:noProof/>
          <w:lang w:eastAsia="en-GB"/>
        </w:rPr>
        <w:drawing>
          <wp:anchor distT="0" distB="0" distL="114300" distR="114300" simplePos="0" relativeHeight="251996160" behindDoc="0" locked="0" layoutInCell="1" allowOverlap="1" wp14:anchorId="73E7E73A" wp14:editId="229E972E">
            <wp:simplePos x="0" y="0"/>
            <wp:positionH relativeFrom="page">
              <wp:posOffset>3649980</wp:posOffset>
            </wp:positionH>
            <wp:positionV relativeFrom="paragraph">
              <wp:posOffset>3854450</wp:posOffset>
            </wp:positionV>
            <wp:extent cx="662305" cy="266700"/>
            <wp:effectExtent l="0" t="0" r="4445" b="0"/>
            <wp:wrapSquare wrapText="bothSides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305" cy="26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03" w:rsidRPr="008B3D03">
        <w:rPr>
          <w:noProof/>
          <w:lang w:eastAsia="en-GB"/>
        </w:rPr>
        <w:drawing>
          <wp:anchor distT="0" distB="0" distL="114300" distR="114300" simplePos="0" relativeHeight="251993088" behindDoc="0" locked="0" layoutInCell="1" allowOverlap="1" wp14:anchorId="391A83F9" wp14:editId="4945AD24">
            <wp:simplePos x="0" y="0"/>
            <wp:positionH relativeFrom="page">
              <wp:posOffset>3638550</wp:posOffset>
            </wp:positionH>
            <wp:positionV relativeFrom="paragraph">
              <wp:posOffset>3516630</wp:posOffset>
            </wp:positionV>
            <wp:extent cx="676275" cy="266700"/>
            <wp:effectExtent l="0" t="0" r="9525" b="0"/>
            <wp:wrapSquare wrapText="bothSides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75" cy="26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03" w:rsidRPr="008B3D03">
        <w:rPr>
          <w:noProof/>
          <w:lang w:eastAsia="en-GB"/>
        </w:rPr>
        <w:drawing>
          <wp:anchor distT="0" distB="0" distL="114300" distR="114300" simplePos="0" relativeHeight="251990016" behindDoc="0" locked="0" layoutInCell="1" allowOverlap="1" wp14:anchorId="11101513" wp14:editId="310528F5">
            <wp:simplePos x="0" y="0"/>
            <wp:positionH relativeFrom="page">
              <wp:posOffset>3639820</wp:posOffset>
            </wp:positionH>
            <wp:positionV relativeFrom="paragraph">
              <wp:posOffset>3155315</wp:posOffset>
            </wp:positionV>
            <wp:extent cx="662305" cy="266700"/>
            <wp:effectExtent l="0" t="0" r="4445" b="0"/>
            <wp:wrapSquare wrapText="bothSides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305" cy="26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03" w:rsidRPr="008B3D03">
        <w:rPr>
          <w:noProof/>
          <w:lang w:eastAsia="en-GB"/>
        </w:rPr>
        <w:drawing>
          <wp:anchor distT="0" distB="0" distL="114300" distR="114300" simplePos="0" relativeHeight="251992064" behindDoc="0" locked="0" layoutInCell="1" allowOverlap="1" wp14:anchorId="2E011B8B" wp14:editId="7B8A637B">
            <wp:simplePos x="0" y="0"/>
            <wp:positionH relativeFrom="page">
              <wp:posOffset>3395345</wp:posOffset>
            </wp:positionH>
            <wp:positionV relativeFrom="paragraph">
              <wp:posOffset>3574415</wp:posOffset>
            </wp:positionV>
            <wp:extent cx="447675" cy="212725"/>
            <wp:effectExtent l="0" t="0" r="0" b="0"/>
            <wp:wrapSquare wrapText="bothSides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675" cy="21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03">
        <w:rPr>
          <w:noProof/>
          <w:lang w:eastAsia="en-GB"/>
        </w:rPr>
        <w:drawing>
          <wp:anchor distT="0" distB="0" distL="114300" distR="114300" simplePos="0" relativeHeight="251984896" behindDoc="0" locked="0" layoutInCell="1" allowOverlap="1" wp14:anchorId="07176A89" wp14:editId="285EBF32">
            <wp:simplePos x="0" y="0"/>
            <wp:positionH relativeFrom="margin">
              <wp:posOffset>2857500</wp:posOffset>
            </wp:positionH>
            <wp:positionV relativeFrom="paragraph">
              <wp:posOffset>2730500</wp:posOffset>
            </wp:positionV>
            <wp:extent cx="1487170" cy="194437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487170" cy="194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03" w:rsidRPr="008B3D03">
        <w:rPr>
          <w:noProof/>
          <w:lang w:eastAsia="en-GB"/>
        </w:rPr>
        <w:drawing>
          <wp:anchor distT="0" distB="0" distL="114300" distR="114300" simplePos="0" relativeHeight="251995136" behindDoc="0" locked="0" layoutInCell="1" allowOverlap="1" wp14:anchorId="55D9A832" wp14:editId="1A166780">
            <wp:simplePos x="0" y="0"/>
            <wp:positionH relativeFrom="page">
              <wp:posOffset>3395345</wp:posOffset>
            </wp:positionH>
            <wp:positionV relativeFrom="paragraph">
              <wp:posOffset>3940810</wp:posOffset>
            </wp:positionV>
            <wp:extent cx="447675" cy="212725"/>
            <wp:effectExtent l="0" t="0" r="0" b="0"/>
            <wp:wrapSquare wrapText="bothSides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675" cy="21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03" w:rsidRPr="008B3D03">
        <w:rPr>
          <w:noProof/>
          <w:lang w:eastAsia="en-GB"/>
        </w:rPr>
        <w:drawing>
          <wp:anchor distT="0" distB="0" distL="114300" distR="114300" simplePos="0" relativeHeight="251998208" behindDoc="0" locked="0" layoutInCell="1" allowOverlap="1" wp14:anchorId="688D4B1A" wp14:editId="0F8707BB">
            <wp:simplePos x="0" y="0"/>
            <wp:positionH relativeFrom="page">
              <wp:posOffset>3419475</wp:posOffset>
            </wp:positionH>
            <wp:positionV relativeFrom="paragraph">
              <wp:posOffset>4279265</wp:posOffset>
            </wp:positionV>
            <wp:extent cx="447675" cy="213042"/>
            <wp:effectExtent l="0" t="0" r="0" b="0"/>
            <wp:wrapSquare wrapText="bothSides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675" cy="213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03" w:rsidRPr="008B3D03">
        <w:rPr>
          <w:noProof/>
          <w:lang w:eastAsia="en-GB"/>
        </w:rPr>
        <w:drawing>
          <wp:anchor distT="0" distB="0" distL="114300" distR="114300" simplePos="0" relativeHeight="251999232" behindDoc="0" locked="0" layoutInCell="1" allowOverlap="1" wp14:anchorId="4A4037E5" wp14:editId="1CAD376B">
            <wp:simplePos x="0" y="0"/>
            <wp:positionH relativeFrom="page">
              <wp:posOffset>3678555</wp:posOffset>
            </wp:positionH>
            <wp:positionV relativeFrom="paragraph">
              <wp:posOffset>4208780</wp:posOffset>
            </wp:positionV>
            <wp:extent cx="662305" cy="266700"/>
            <wp:effectExtent l="0" t="0" r="4445" b="0"/>
            <wp:wrapSquare wrapText="bothSides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305" cy="26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03">
        <w:rPr>
          <w:noProof/>
          <w:lang w:eastAsia="en-GB"/>
        </w:rPr>
        <w:drawing>
          <wp:anchor distT="0" distB="0" distL="114300" distR="114300" simplePos="0" relativeHeight="251631615" behindDoc="0" locked="0" layoutInCell="1" allowOverlap="1" wp14:anchorId="3C33B493" wp14:editId="26A347CA">
            <wp:simplePos x="0" y="0"/>
            <wp:positionH relativeFrom="page">
              <wp:posOffset>209550</wp:posOffset>
            </wp:positionH>
            <wp:positionV relativeFrom="paragraph">
              <wp:posOffset>2770505</wp:posOffset>
            </wp:positionV>
            <wp:extent cx="7143750" cy="1733550"/>
            <wp:effectExtent l="0" t="0" r="0" b="0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437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03" w:rsidRPr="008B3D03">
        <w:rPr>
          <w:noProof/>
          <w:lang w:eastAsia="en-GB"/>
        </w:rPr>
        <w:drawing>
          <wp:anchor distT="0" distB="0" distL="114300" distR="114300" simplePos="0" relativeHeight="251988992" behindDoc="0" locked="0" layoutInCell="1" allowOverlap="1" wp14:anchorId="6105E8CC" wp14:editId="3AC0C0D6">
            <wp:simplePos x="0" y="0"/>
            <wp:positionH relativeFrom="page">
              <wp:posOffset>3382645</wp:posOffset>
            </wp:positionH>
            <wp:positionV relativeFrom="paragraph">
              <wp:posOffset>3213100</wp:posOffset>
            </wp:positionV>
            <wp:extent cx="447675" cy="213042"/>
            <wp:effectExtent l="0" t="0" r="0" b="0"/>
            <wp:wrapSquare wrapText="bothSides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675" cy="213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03">
        <w:rPr>
          <w:noProof/>
          <w:lang w:eastAsia="en-GB"/>
        </w:rPr>
        <w:drawing>
          <wp:anchor distT="0" distB="0" distL="114300" distR="114300" simplePos="0" relativeHeight="251986944" behindDoc="0" locked="0" layoutInCell="1" allowOverlap="1" wp14:anchorId="0FB2ACB5" wp14:editId="549862DC">
            <wp:simplePos x="0" y="0"/>
            <wp:positionH relativeFrom="page">
              <wp:posOffset>3647440</wp:posOffset>
            </wp:positionH>
            <wp:positionV relativeFrom="paragraph">
              <wp:posOffset>2794635</wp:posOffset>
            </wp:positionV>
            <wp:extent cx="662305" cy="266700"/>
            <wp:effectExtent l="0" t="0" r="444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305" cy="26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03">
        <w:rPr>
          <w:noProof/>
          <w:lang w:eastAsia="en-GB"/>
        </w:rPr>
        <mc:AlternateContent>
          <mc:Choice Requires="wps">
            <w:drawing>
              <wp:inline distT="0" distB="0" distL="0" distR="0" wp14:anchorId="75157A38" wp14:editId="53FEB08D">
                <wp:extent cx="304800" cy="304800"/>
                <wp:effectExtent l="0" t="0" r="0" b="0"/>
                <wp:docPr id="323" name="Rectangle 323" descr="https://38.media.tumblr.com/tumblr_lmf8c2Aao11qho21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96B2E1" id="Rectangle 323" o:spid="_x0000_s1026" alt="https://38.media.tumblr.com/tumblr_lmf8c2Aao11qho21k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2ITh1OACAAD8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8B3D03">
        <w:rPr>
          <w:noProof/>
          <w:lang w:eastAsia="en-GB"/>
        </w:rPr>
        <w:drawing>
          <wp:anchor distT="0" distB="0" distL="114300" distR="114300" simplePos="0" relativeHeight="251980800" behindDoc="0" locked="0" layoutInCell="1" allowOverlap="1" wp14:anchorId="6CC7F4F3" wp14:editId="4E0D056A">
            <wp:simplePos x="0" y="0"/>
            <wp:positionH relativeFrom="page">
              <wp:posOffset>3364692</wp:posOffset>
            </wp:positionH>
            <wp:positionV relativeFrom="paragraph">
              <wp:posOffset>2827020</wp:posOffset>
            </wp:positionV>
            <wp:extent cx="447675" cy="213042"/>
            <wp:effectExtent l="0" t="0" r="0" b="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675" cy="213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15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64958627" wp14:editId="57486D6B">
                <wp:simplePos x="0" y="0"/>
                <wp:positionH relativeFrom="margin">
                  <wp:posOffset>55880</wp:posOffset>
                </wp:positionH>
                <wp:positionV relativeFrom="paragraph">
                  <wp:posOffset>1231265</wp:posOffset>
                </wp:positionV>
                <wp:extent cx="7172325" cy="1538605"/>
                <wp:effectExtent l="0" t="0" r="9525" b="4445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1538605"/>
                          <a:chOff x="0" y="0"/>
                          <a:chExt cx="7054215" cy="1538605"/>
                        </a:xfrm>
                      </wpg:grpSpPr>
                      <wpg:grpSp>
                        <wpg:cNvPr id="307" name="Group 307"/>
                        <wpg:cNvGrpSpPr/>
                        <wpg:grpSpPr>
                          <a:xfrm>
                            <a:off x="0" y="0"/>
                            <a:ext cx="7054215" cy="1538605"/>
                            <a:chOff x="0" y="0"/>
                            <a:chExt cx="7054215" cy="1538605"/>
                          </a:xfrm>
                        </wpg:grpSpPr>
                        <wpg:grpSp>
                          <wpg:cNvPr id="308" name="Group 308"/>
                          <wpg:cNvGrpSpPr/>
                          <wpg:grpSpPr>
                            <a:xfrm>
                              <a:off x="0" y="0"/>
                              <a:ext cx="7054215" cy="1538605"/>
                              <a:chOff x="0" y="0"/>
                              <a:chExt cx="7054215" cy="1538605"/>
                            </a:xfrm>
                          </wpg:grpSpPr>
                          <pic:pic xmlns:pic="http://schemas.openxmlformats.org/drawingml/2006/picture">
                            <pic:nvPicPr>
                              <pic:cNvPr id="309" name="Picture 309" descr="http://static.tumblr.com/15566ee8de0733d5ade4728412df9baf/mdk4upw/lcJn9i7jb/tumblr_static_dofz4mxc8084ocs4gkkc0sssg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 t="-519"/>
                              <a:stretch/>
                            </pic:blipFill>
                            <pic:spPr bwMode="auto">
                              <a:xfrm>
                                <a:off x="0" y="9525"/>
                                <a:ext cx="3592195" cy="1508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0" name="Picture 310" descr="http://static.tumblr.com/15566ee8de0733d5ade4728412df9baf/mdk4upw/lcJn9i7jb/tumblr_static_dofz4mxc8084ocs4gkkc0sssg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 t="-519"/>
                              <a:stretch/>
                            </pic:blipFill>
                            <pic:spPr bwMode="auto">
                              <a:xfrm>
                                <a:off x="3552825" y="0"/>
                                <a:ext cx="3501390" cy="1538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254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325" y="1209675"/>
                              <a:ext cx="527685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1BCB" w:rsidRPr="007B7014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  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   </w:t>
                                </w:r>
                              </w:p>
                              <w:p w:rsidR="00301BCB" w:rsidRPr="00DE175A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7275" y="876300"/>
                              <a:ext cx="527685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1BCB" w:rsidRPr="007B7014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  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   </w:t>
                                </w:r>
                              </w:p>
                              <w:p w:rsidR="00301BCB" w:rsidRPr="00DE175A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375" y="457200"/>
                              <a:ext cx="527685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1BCB" w:rsidRPr="007B7014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  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   </w:t>
                                </w:r>
                              </w:p>
                              <w:p w:rsidR="00301BCB" w:rsidRPr="00DE175A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325" y="85725"/>
                              <a:ext cx="527685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1BCB" w:rsidRPr="007B7014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  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  <w:r w:rsidRPr="007B7014">
                                  <w:rPr>
                                    <w:rFonts w:ascii="BankGothic Md BT" w:hAnsi="BankGothic Md BT" w:cs="Consolas"/>
                                    <w:b/>
                                    <w:color w:val="FFFFFF" w:themeColor="background1"/>
                                  </w:rPr>
                                  <w:t xml:space="preserve">REMEMBER LRC BOOK!         </w:t>
                                </w:r>
                              </w:p>
                              <w:p w:rsidR="00301BCB" w:rsidRPr="00DE175A" w:rsidRDefault="00301BCB" w:rsidP="00E1615E">
                                <w:pP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Consolas" w:hAnsi="Consolas" w:cs="Consolas"/>
                                    <w:b/>
                                    <w:color w:val="FFFFFF" w:themeColor="background1"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5" name="Picture 315" descr="http://ih2.redbubble.net/image.15121485.9869/sticker,375x360.u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3467100" y="-28575"/>
                            <a:ext cx="304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16" descr="http://ih2.redbubble.net/image.15121485.9869/sticker,375x360.u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3486150" y="323850"/>
                            <a:ext cx="304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17" descr="http://ih2.redbubble.net/image.15121485.9869/sticker,375x360.u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3486150" y="714375"/>
                            <a:ext cx="304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18" descr="http://ih2.redbubble.net/image.15121485.9869/sticker,375x360.u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3476625" y="1085850"/>
                            <a:ext cx="30480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958627" id="Group 306" o:spid="_x0000_s1155" style="position:absolute;margin-left:4.4pt;margin-top:96.95pt;width:564.75pt;height:121.15pt;z-index:251978752;mso-position-horizontal-relative:margin;mso-width-relative:margin" coordsize="70542,153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">
                <v:group id="Group 307" o:spid="_x0000_s1156" style="position:absolute;width:70542;height:15386" coordsize="70542,15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group id="Group 308" o:spid="_x0000_s1157" style="position:absolute;width:70542;height:15386" coordsize="70542,15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<v:shape id="Picture 309" o:spid="_x0000_s1158" type="#_x0000_t75" alt="http://static.tumblr.com/15566ee8de0733d5ade4728412df9baf/mdk4upw/lcJn9i7jb/tumblr_static_dofz4mxc8084ocs4gkkc0sssg.jpg" style="position:absolute;top:95;width:35921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1hjjFAAAA3AAAAA8AAABkcnMvZG93bnJldi54bWxEj91qAjEUhO+FvkM4Qu80UcGfrVHKQsFS&#10;KVQFb0+T083SzcmySXX79kYo9HKYmW+Y9bb3jbhQF+vAGiZjBYLYBFtzpeF0fBktQcSEbLEJTBp+&#10;KcJ28zBYY2HDlT/ockiVyBCOBWpwKbWFlNE48hjHoSXO3lfoPKYsu0raDq8Z7hs5VWouPdacFxy2&#10;VDoy34cfr+HVLcxbvzBlWS530/Rez/af6qz147B/fgKRqE//4b/2zmqYqRXcz+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dYY4xQAAANwAAAAPAAAAAAAAAAAAAAAA&#10;AJ8CAABkcnMvZG93bnJldi54bWxQSwUGAAAAAAQABAD3AAAAkQMAAAAA&#10;">
                      <v:imagedata r:id="rId40" o:title="tumblr_static_dofz4mxc8084ocs4gkkc0sssg" croptop="-340f"/>
                      <v:path arrowok="t"/>
                    </v:shape>
                    <v:shape id="Picture 310" o:spid="_x0000_s1159" type="#_x0000_t75" alt="http://static.tumblr.com/15566ee8de0733d5ade4728412df9baf/mdk4upw/lcJn9i7jb/tumblr_static_dofz4mxc8084ocs4gkkc0sssg.jpg" style="position:absolute;left:35528;width:35014;height:1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+OGLDAAAA3AAAAA8AAABkcnMvZG93bnJldi54bWxET01rwkAQvRf8D8sIvenGFrWkriJCpQg5&#10;GK32OGbHJJqdDdmtif/ePQg9Pt73bNGZStyocaVlBaNhBII4s7rkXMF+9zX4AOE8ssbKMim4k4PF&#10;vPcyw1jblrd0S30uQgi7GBUU3texlC4ryKAb2po4cGfbGPQBNrnUDbYh3FTyLYom0mDJoaHAmlYF&#10;Zdf0zyhYH9ab48/4NN22k4TGSWovya9V6rXfLT9BeOr8v/jp/tYK3kdhfjgTj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44YsMAAADcAAAADwAAAAAAAAAAAAAAAACf&#10;AgAAZHJzL2Rvd25yZXYueG1sUEsFBgAAAAAEAAQA9wAAAI8DAAAAAA==&#10;">
                      <v:imagedata r:id="rId41" o:title="tumblr_static_dofz4mxc8084ocs4gkkc0sssg" croptop="-340f"/>
                      <v:path arrowok="t"/>
                    </v:shape>
                  </v:group>
                  <v:shape id="_x0000_s1160" type="#_x0000_t202" style="position:absolute;left:10763;top:12096;width:5276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  <v:textbox>
                      <w:txbxContent>
                        <w:p w:rsidR="00301BCB" w:rsidRPr="007B7014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  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   </w:t>
                          </w:r>
                        </w:p>
                        <w:p w:rsidR="00301BCB" w:rsidRPr="00DE175A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_x0000_s1161" type="#_x0000_t202" style="position:absolute;left:10572;top:8763;width:52769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<v:textbox>
                      <w:txbxContent>
                        <w:p w:rsidR="00301BCB" w:rsidRPr="007B7014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  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   </w:t>
                          </w:r>
                        </w:p>
                        <w:p w:rsidR="00301BCB" w:rsidRPr="00DE175A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_x0000_s1162" type="#_x0000_t202" style="position:absolute;left:10953;top:4572;width:52769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<v:textbox>
                      <w:txbxContent>
                        <w:p w:rsidR="00301BCB" w:rsidRPr="007B7014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  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   </w:t>
                          </w:r>
                        </w:p>
                        <w:p w:rsidR="00301BCB" w:rsidRPr="00DE175A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_x0000_s1163" type="#_x0000_t202" style="position:absolute;left:10763;top:857;width:5276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<v:textbox>
                      <w:txbxContent>
                        <w:p w:rsidR="00301BCB" w:rsidRPr="007B7014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  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</w:t>
                          </w:r>
                          <w:r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  <w:r w:rsidRPr="007B7014">
                            <w:rPr>
                              <w:rFonts w:ascii="BankGothic Md BT" w:hAnsi="BankGothic Md BT" w:cs="Consolas"/>
                              <w:b/>
                              <w:color w:val="FFFFFF" w:themeColor="background1"/>
                            </w:rPr>
                            <w:t xml:space="preserve">REMEMBER LRC BOOK!         </w:t>
                          </w:r>
                        </w:p>
                        <w:p w:rsidR="00301BCB" w:rsidRPr="00DE175A" w:rsidRDefault="00301BCB" w:rsidP="00E1615E">
                          <w:pP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Consolas" w:hAnsi="Consolas" w:cs="Consolas"/>
                              <w:b/>
                              <w:color w:val="FFFFFF" w:themeColor="background1"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</v:group>
                <v:shape id="Picture 315" o:spid="_x0000_s1164" type="#_x0000_t75" alt="http://ih2.redbubble.net/image.15121485.9869/sticker,375x360.u2.png" style="position:absolute;left:34671;top:-287;width:3048;height:495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BOn3FAAAA3AAAAA8AAABkcnMvZG93bnJldi54bWxEj1FLwzAUhd8F/0O4gi/i0m5YpDYdKgh7&#10;k20qPl6au6TY3HRJXOu/XwTBx8M55zucZj27QZwoxN6zgnJRgCDuvO7ZKHjbv9zeg4gJWePgmRT8&#10;UIR1e3nRYK39xFs67ZIRGcKxRgU2pbGWMnaWHMaFH4mzd/DBYcoyGKkDThnuBrksiko67DkvWBzp&#10;2VL3tft2CsLxfXw1xfRpqDx83GyOtlotn5S6vpofH0AkmtN/+K+90QpW5R38nslHQLZ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ATp9xQAAANwAAAAPAAAAAAAAAAAAAAAA&#10;AJ8CAABkcnMvZG93bnJldi54bWxQSwUGAAAAAAQABAD3AAAAkQMAAAAA&#10;">
                  <v:imagedata r:id="rId42" o:title="sticker,375x360.u2"/>
                  <v:path arrowok="t"/>
                </v:shape>
                <v:shape id="Picture 316" o:spid="_x0000_s1165" type="#_x0000_t75" alt="http://ih2.redbubble.net/image.15121485.9869/sticker,375x360.u2.png" style="position:absolute;left:34861;top:3238;width:3048;height:514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+18nGAAAA3AAAAA8AAABkcnMvZG93bnJldi54bWxEj0FrwkAUhO+F/oflFbzVjRY0RFdpi5Uc&#10;BImteH1mn0lo9m3IrjH6612h0OMwM98w82VvatFR6yrLCkbDCARxbnXFhYKf76/XGITzyBpry6Tg&#10;Sg6Wi+enOSbaXjijbucLESDsElRQet8kUrq8JINuaBvi4J1sa9AH2RZSt3gJcFPLcRRNpMGKw0KJ&#10;DX2WlP/uzkbB4aOOq836uM/20/QWZ2m3ymmr1OClf5+B8NT7//BfO9UK3kYTeJw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7XycYAAADcAAAADwAAAAAAAAAAAAAA&#10;AACfAgAAZHJzL2Rvd25yZXYueG1sUEsFBgAAAAAEAAQA9wAAAJIDAAAAAA==&#10;">
                  <v:imagedata r:id="rId43" o:title="sticker,375x360.u2"/>
                  <v:path arrowok="t"/>
                </v:shape>
                <v:shape id="Picture 317" o:spid="_x0000_s1166" type="#_x0000_t75" alt="http://ih2.redbubble.net/image.15121485.9869/sticker,375x360.u2.png" style="position:absolute;left:34861;top:7143;width:3048;height:514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yclLGAAAA3AAAAA8AAABkcnMvZG93bnJldi54bWxEj09rwkAUxO8Fv8PyBG91o4KG1FVUVHIo&#10;lPiHXl+zr0kw+zZk15j203cLhR6HmfkNs1z3phYdta6yrGAyjkAQ51ZXXCi4nA/PMQjnkTXWlknB&#10;FzlYrwZPS0y0fXBG3ckXIkDYJaig9L5JpHR5SQbd2DbEwfu0rUEfZFtI3eIjwE0tp1E0lwYrDgsl&#10;NrQrKb+d7kbB+7aOq9fjxzW7LtLvOEu7fU5vSo2G/eYFhKfe/4f/2qlWMJss4PdMO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zJyUsYAAADcAAAADwAAAAAAAAAAAAAA&#10;AACfAgAAZHJzL2Rvd25yZXYueG1sUEsFBgAAAAAEAAQA9wAAAJIDAAAAAA==&#10;">
                  <v:imagedata r:id="rId43" o:title="sticker,375x360.u2"/>
                  <v:path arrowok="t"/>
                </v:shape>
                <v:shape id="Picture 318" o:spid="_x0000_s1167" type="#_x0000_t75" alt="http://ih2.redbubble.net/image.15121485.9869/sticker,375x360.u2.png" style="position:absolute;left:34766;top:10858;width:3048;height:495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lePCAAAA3AAAAA8AAABkcnMvZG93bnJldi54bWxET8tqAjEU3Qv9h3AL3YiTGQUpo1HaQsFd&#10;8dHS5WVyTYZObsYkdaZ/3ywEl4fzXm9H14krhdh6VlAVJQjixuuWjYLT8X32DCImZI2dZ1LwRxG2&#10;m4fJGmvtB97T9ZCMyCEca1RgU+prKWNjyWEsfE+cubMPDlOGwUgdcMjhrpPzslxKhy3nBos9vVlq&#10;fg6/TkG4fPYfphy+DVXnr+nuYpeL+atST4/jywpEojHdxTf3TitYVHltPpOP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AJXjwgAAANwAAAAPAAAAAAAAAAAAAAAAAJ8C&#10;AABkcnMvZG93bnJldi54bWxQSwUGAAAAAAQABAD3AAAAjgMAAAAA&#10;">
                  <v:imagedata r:id="rId42" o:title="sticker,375x360.u2"/>
                  <v:path arrowok="t"/>
                </v:shape>
                <w10:wrap anchorx="margin"/>
              </v:group>
            </w:pict>
          </mc:Fallback>
        </mc:AlternateContent>
      </w:r>
      <w:r w:rsidR="00E1615E">
        <w:br w:type="page"/>
      </w:r>
    </w:p>
    <w:p w:rsidR="00C773D8" w:rsidRDefault="00301BC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020FAB5C" wp14:editId="2E2D8D37">
                <wp:simplePos x="0" y="0"/>
                <wp:positionH relativeFrom="column">
                  <wp:posOffset>-39370</wp:posOffset>
                </wp:positionH>
                <wp:positionV relativeFrom="paragraph">
                  <wp:posOffset>8914130</wp:posOffset>
                </wp:positionV>
                <wp:extent cx="7277100" cy="1095375"/>
                <wp:effectExtent l="0" t="0" r="0" b="9525"/>
                <wp:wrapSquare wrapText="bothSides"/>
                <wp:docPr id="438" name="Group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0" cy="1095375"/>
                          <a:chOff x="0" y="0"/>
                          <a:chExt cx="7277100" cy="1095375"/>
                        </a:xfrm>
                      </wpg:grpSpPr>
                      <wpg:grpSp>
                        <wpg:cNvPr id="439" name="Group 439"/>
                        <wpg:cNvGrpSpPr/>
                        <wpg:grpSpPr>
                          <a:xfrm>
                            <a:off x="0" y="9525"/>
                            <a:ext cx="7277100" cy="1085850"/>
                            <a:chOff x="0" y="0"/>
                            <a:chExt cx="7277100" cy="1085850"/>
                          </a:xfrm>
                        </wpg:grpSpPr>
                        <pic:pic xmlns:pic="http://schemas.openxmlformats.org/drawingml/2006/picture">
                          <pic:nvPicPr>
                            <pic:cNvPr id="440" name="Picture 440" descr="http://thumbs.dreamstime.com/t/rainbow-banner-800179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" y="0"/>
                              <a:ext cx="726757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1" name="Picture 441" descr="http://thumbs.dreamstime.com/t/rainbow-banner-800179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" y="371475"/>
                              <a:ext cx="726757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2" name="Picture 442" descr="http://thumbs.dreamstime.com/t/rainbow-banner-800179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42950"/>
                              <a:ext cx="726757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0"/>
                            <a:ext cx="50958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301BCB" w:rsidRDefault="00301BCB" w:rsidP="00301BCB">
                              <w:pPr>
                                <w:rPr>
                                  <w:rFonts w:ascii="Latha" w:hAnsi="Latha" w:cs="Lath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01BCB">
                                <w:rPr>
                                  <w:rFonts w:ascii="Latha" w:hAnsi="Latha" w:cs="Latha"/>
                                  <w:b/>
                                  <w:sz w:val="20"/>
                                  <w:szCs w:val="20"/>
                                </w:rPr>
                                <w:t xml:space="preserve">REMEMBER LRC BOOK!                             REMEMBER LRC BOOK!         </w:t>
                              </w:r>
                            </w:p>
                            <w:p w:rsidR="00301BCB" w:rsidRPr="00301BCB" w:rsidRDefault="00301BCB" w:rsidP="00301BCB">
                              <w:pPr>
                                <w:rPr>
                                  <w:rFonts w:ascii="Latha" w:hAnsi="Latha" w:cs="Latha"/>
                                  <w:b/>
                                  <w:color w:val="FFFFFF" w:themeColor="background1"/>
                                </w:rPr>
                              </w:pPr>
                              <w:r w:rsidRPr="00301BCB">
                                <w:rPr>
                                  <w:rFonts w:ascii="Latha" w:hAnsi="Latha" w:cs="Latha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0" y="361950"/>
                            <a:ext cx="50958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301BCB" w:rsidRDefault="00301BCB" w:rsidP="00301BCB">
                              <w:pPr>
                                <w:rPr>
                                  <w:rFonts w:ascii="Latha" w:hAnsi="Latha" w:cs="Lath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01BCB">
                                <w:rPr>
                                  <w:rFonts w:ascii="Latha" w:hAnsi="Latha" w:cs="Latha"/>
                                  <w:b/>
                                  <w:sz w:val="20"/>
                                  <w:szCs w:val="20"/>
                                </w:rPr>
                                <w:t xml:space="preserve">REMEMBER LRC BOOK!                             REMEMBER LRC BOOK!         </w:t>
                              </w:r>
                            </w:p>
                            <w:p w:rsidR="00301BCB" w:rsidRPr="00301BCB" w:rsidRDefault="00301BCB" w:rsidP="00301BCB">
                              <w:pPr>
                                <w:rPr>
                                  <w:rFonts w:ascii="Latha" w:hAnsi="Latha" w:cs="Latha"/>
                                  <w:b/>
                                  <w:color w:val="FFFFFF" w:themeColor="background1"/>
                                </w:rPr>
                              </w:pPr>
                              <w:r w:rsidRPr="00301BCB">
                                <w:rPr>
                                  <w:rFonts w:ascii="Latha" w:hAnsi="Latha" w:cs="Latha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725" y="752475"/>
                            <a:ext cx="50958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301BCB" w:rsidRDefault="00301BCB" w:rsidP="00301BCB">
                              <w:pPr>
                                <w:rPr>
                                  <w:rFonts w:ascii="Latha" w:hAnsi="Latha" w:cs="Lath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01BCB">
                                <w:rPr>
                                  <w:rFonts w:ascii="Latha" w:hAnsi="Latha" w:cs="Latha"/>
                                  <w:b/>
                                  <w:sz w:val="20"/>
                                  <w:szCs w:val="20"/>
                                </w:rPr>
                                <w:t xml:space="preserve">REMEMBER LRC BOOK!                             REMEMBER LRC BOOK!         </w:t>
                              </w:r>
                            </w:p>
                            <w:p w:rsidR="00301BCB" w:rsidRPr="00301BCB" w:rsidRDefault="00301BCB" w:rsidP="00301BCB">
                              <w:pPr>
                                <w:rPr>
                                  <w:rFonts w:ascii="Latha" w:hAnsi="Latha" w:cs="Latha"/>
                                  <w:b/>
                                  <w:color w:val="FFFFFF" w:themeColor="background1"/>
                                </w:rPr>
                              </w:pPr>
                              <w:r w:rsidRPr="00301BCB">
                                <w:rPr>
                                  <w:rFonts w:ascii="Latha" w:hAnsi="Latha" w:cs="Latha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FAB5C" id="Group 438" o:spid="_x0000_s1168" style="position:absolute;margin-left:-3.1pt;margin-top:701.9pt;width:573pt;height:86.25pt;z-index:252123136" coordsize="7277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">
                <v:group id="Group 439" o:spid="_x0000_s1169" style="position:absolute;top:95;width:72771;height:10858" coordsize="72771,10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Picture 440" o:spid="_x0000_s1170" type="#_x0000_t75" alt="http://thumbs.dreamstime.com/t/rainbow-banner-8001796.jpg" style="position:absolute;left:95;width:7267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XhF3CAAAA3AAAAA8AAABkcnMvZG93bnJldi54bWxET89rwjAUvg/8H8ITvM3UUYZUo4gyEMTD&#10;Otmuz+bZVpuXmsTa/vfLYbDjx/d7ue5NIzpyvrasYDZNQBAXVtdcKjh9fbzOQfiArLGxTAoG8rBe&#10;jV6WmGn75E/q8lCKGMI+QwVVCG0mpS8qMuintiWO3MU6gyFCV0rt8BnDTSPfkuRdGqw5NlTY0rai&#10;4pY/jIL5w/1cDzIdjnzd3fPvtBvOp4tSk3G/WYAI1Id/8Z97rxWkaZwfz8Qj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14RdwgAAANwAAAAPAAAAAAAAAAAAAAAAAJ8C&#10;AABkcnMvZG93bnJldi54bWxQSwUGAAAAAAQABAD3AAAAjgMAAAAA&#10;">
                    <v:imagedata r:id="rId56" o:title="rainbow-banner-8001796"/>
                    <v:path arrowok="t"/>
                  </v:shape>
                  <v:shape id="Picture 441" o:spid="_x0000_s1171" type="#_x0000_t75" alt="http://thumbs.dreamstime.com/t/rainbow-banner-8001796.jpg" style="position:absolute;left:95;top:3714;width:7267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IcbFAAAA3AAAAA8AAABkcnMvZG93bnJldi54bWxEj0FrwkAUhO+C/2F5Qm9mYwlFUlcpLQVB&#10;emgUe33NPpPY7Nt0d43Jv+8WBI/DzHzDrDaDaUVPzjeWFSySFARxaXXDlYLD/n2+BOEDssbWMikY&#10;ycNmPZ2sMNf2yp/UF6ESEcI+RwV1CF0upS9rMugT2xFH72SdwRClq6R2eI1w08rHNH2SBhuOCzV2&#10;9FpT+VNcjILlxX2ddzIbP/j89lscs378PpyUepgNL88gAg3hHr61t1pBli3g/0w8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myHGxQAAANwAAAAPAAAAAAAAAAAAAAAA&#10;AJ8CAABkcnMvZG93bnJldi54bWxQSwUGAAAAAAQABAD3AAAAkQMAAAAA&#10;">
                    <v:imagedata r:id="rId56" o:title="rainbow-banner-8001796"/>
                    <v:path arrowok="t"/>
                  </v:shape>
                  <v:shape id="Picture 442" o:spid="_x0000_s1172" type="#_x0000_t75" alt="http://thumbs.dreamstime.com/t/rainbow-banner-8001796.jpg" style="position:absolute;top:7429;width:7267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v7HFAAAA3AAAAA8AAABkcnMvZG93bnJldi54bWxEj0FrwkAUhO+F/oflCb3VjRJEUlcpLQVB&#10;ejCKvb5mn0ls9m26u8bk37uC4HGYmW+Yxao3jejI+dqygsk4AUFcWF1zqWC/+3qdg/ABWWNjmRQM&#10;5GG1fH5aYKbthbfU5aEUEcI+QwVVCG0mpS8qMujHtiWO3tE6gyFKV0rt8BLhppHTJJlJgzXHhQpb&#10;+qio+MvPRsH87H5OG5kO33z6/M8PaTf87o9KvYz69zcQgfrwCN/ba60gTadwOxOP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Sb+xxQAAANwAAAAPAAAAAAAAAAAAAAAA&#10;AJ8CAABkcnMvZG93bnJldi54bWxQSwUGAAAAAAQABAD3AAAAkQMAAAAA&#10;">
                    <v:imagedata r:id="rId56" o:title="rainbow-banner-8001796"/>
                    <v:path arrowok="t"/>
                  </v:shape>
                </v:group>
                <v:shape id="_x0000_s1173" type="#_x0000_t202" style="position:absolute;left:11144;width:50959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<v:textbox>
                    <w:txbxContent>
                      <w:p w:rsidR="00301BCB" w:rsidRPr="00301BCB" w:rsidRDefault="00301BCB" w:rsidP="00301BCB">
                        <w:pPr>
                          <w:rPr>
                            <w:rFonts w:ascii="Latha" w:hAnsi="Latha" w:cs="Latha"/>
                            <w:b/>
                            <w:sz w:val="20"/>
                            <w:szCs w:val="20"/>
                          </w:rPr>
                        </w:pPr>
                        <w:r w:rsidRPr="00301BCB">
                          <w:rPr>
                            <w:rFonts w:ascii="Latha" w:hAnsi="Latha" w:cs="Latha"/>
                            <w:b/>
                            <w:sz w:val="20"/>
                            <w:szCs w:val="20"/>
                          </w:rPr>
                          <w:t xml:space="preserve">REMEMBER LRC BOOK!                             REMEMBER LRC BOOK!         </w:t>
                        </w:r>
                      </w:p>
                      <w:p w:rsidR="00301BCB" w:rsidRPr="00301BCB" w:rsidRDefault="00301BCB" w:rsidP="00301BCB">
                        <w:pPr>
                          <w:rPr>
                            <w:rFonts w:ascii="Latha" w:hAnsi="Latha" w:cs="Latha"/>
                            <w:b/>
                            <w:color w:val="FFFFFF" w:themeColor="background1"/>
                          </w:rPr>
                        </w:pPr>
                        <w:r w:rsidRPr="00301BCB">
                          <w:rPr>
                            <w:rFonts w:ascii="Latha" w:hAnsi="Latha" w:cs="Latha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174" type="#_x0000_t202" style="position:absolute;left:12763;top:3619;width:50959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Dp8QA&#10;AADcAAAADwAAAGRycy9kb3ducmV2LnhtbESPzWrDMBCE74W8g9hAbrWU4pbEiRJCS6Cnljo/kNti&#10;bWwTa2Us1XbfvioUchxm5htmvR1tI3rqfO1YwzxRIIgLZ2ouNRwP+8cFCB+QDTaOScMPedhuJg9r&#10;zIwb+Iv6PJQiQthnqKEKoc2k9EVFFn3iWuLoXV1nMUTZldJ0OES4beSTUi/SYs1xocKWXisqbvm3&#10;1XD6uF7Oqfos3+xzO7hRSbZLqfVs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6fEAAAA3AAAAA8AAAAAAAAAAAAAAAAAmAIAAGRycy9k&#10;b3ducmV2LnhtbFBLBQYAAAAABAAEAPUAAACJAwAAAAA=&#10;" filled="f" stroked="f">
                  <v:textbox>
                    <w:txbxContent>
                      <w:p w:rsidR="00301BCB" w:rsidRPr="00301BCB" w:rsidRDefault="00301BCB" w:rsidP="00301BCB">
                        <w:pPr>
                          <w:rPr>
                            <w:rFonts w:ascii="Latha" w:hAnsi="Latha" w:cs="Latha"/>
                            <w:b/>
                            <w:sz w:val="20"/>
                            <w:szCs w:val="20"/>
                          </w:rPr>
                        </w:pPr>
                        <w:r w:rsidRPr="00301BCB">
                          <w:rPr>
                            <w:rFonts w:ascii="Latha" w:hAnsi="Latha" w:cs="Latha"/>
                            <w:b/>
                            <w:sz w:val="20"/>
                            <w:szCs w:val="20"/>
                          </w:rPr>
                          <w:t xml:space="preserve">REMEMBER LRC BOOK!                             REMEMBER LRC BOOK!         </w:t>
                        </w:r>
                      </w:p>
                      <w:p w:rsidR="00301BCB" w:rsidRPr="00301BCB" w:rsidRDefault="00301BCB" w:rsidP="00301BCB">
                        <w:pPr>
                          <w:rPr>
                            <w:rFonts w:ascii="Latha" w:hAnsi="Latha" w:cs="Latha"/>
                            <w:b/>
                            <w:color w:val="FFFFFF" w:themeColor="background1"/>
                          </w:rPr>
                        </w:pPr>
                        <w:r w:rsidRPr="00301BCB">
                          <w:rPr>
                            <w:rFonts w:ascii="Latha" w:hAnsi="Latha" w:cs="Latha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175" type="#_x0000_t202" style="position:absolute;left:12287;top:7524;width:50959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  <v:textbox>
                    <w:txbxContent>
                      <w:p w:rsidR="00301BCB" w:rsidRPr="00301BCB" w:rsidRDefault="00301BCB" w:rsidP="00301BCB">
                        <w:pPr>
                          <w:rPr>
                            <w:rFonts w:ascii="Latha" w:hAnsi="Latha" w:cs="Latha"/>
                            <w:b/>
                            <w:sz w:val="20"/>
                            <w:szCs w:val="20"/>
                          </w:rPr>
                        </w:pPr>
                        <w:r w:rsidRPr="00301BCB">
                          <w:rPr>
                            <w:rFonts w:ascii="Latha" w:hAnsi="Latha" w:cs="Latha"/>
                            <w:b/>
                            <w:sz w:val="20"/>
                            <w:szCs w:val="20"/>
                          </w:rPr>
                          <w:t xml:space="preserve">REMEMBER LRC BOOK!                             REMEMBER LRC BOOK!         </w:t>
                        </w:r>
                      </w:p>
                      <w:p w:rsidR="00301BCB" w:rsidRPr="00301BCB" w:rsidRDefault="00301BCB" w:rsidP="00301BCB">
                        <w:pPr>
                          <w:rPr>
                            <w:rFonts w:ascii="Latha" w:hAnsi="Latha" w:cs="Latha"/>
                            <w:b/>
                            <w:color w:val="FFFFFF" w:themeColor="background1"/>
                          </w:rPr>
                        </w:pPr>
                        <w:r w:rsidRPr="00301BCB">
                          <w:rPr>
                            <w:rFonts w:ascii="Latha" w:hAnsi="Latha" w:cs="Latha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7799705</wp:posOffset>
                </wp:positionV>
                <wp:extent cx="7277100" cy="1095375"/>
                <wp:effectExtent l="0" t="0" r="0" b="9525"/>
                <wp:wrapSquare wrapText="bothSides"/>
                <wp:docPr id="437" name="Group 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0" cy="1095375"/>
                          <a:chOff x="0" y="0"/>
                          <a:chExt cx="7277100" cy="1095375"/>
                        </a:xfrm>
                      </wpg:grpSpPr>
                      <wpg:grpSp>
                        <wpg:cNvPr id="423" name="Group 423"/>
                        <wpg:cNvGrpSpPr/>
                        <wpg:grpSpPr>
                          <a:xfrm>
                            <a:off x="0" y="9525"/>
                            <a:ext cx="7277100" cy="1085850"/>
                            <a:chOff x="0" y="0"/>
                            <a:chExt cx="7277100" cy="1085850"/>
                          </a:xfrm>
                        </wpg:grpSpPr>
                        <pic:pic xmlns:pic="http://schemas.openxmlformats.org/drawingml/2006/picture">
                          <pic:nvPicPr>
                            <pic:cNvPr id="424" name="Picture 424" descr="http://thumbs.dreamstime.com/t/rainbow-banner-800179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" y="0"/>
                              <a:ext cx="726757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5" name="Picture 425" descr="http://thumbs.dreamstime.com/t/rainbow-banner-800179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" y="371475"/>
                              <a:ext cx="726757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6" name="Picture 426" descr="http://thumbs.dreamstime.com/t/rainbow-banner-800179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42950"/>
                              <a:ext cx="726757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0"/>
                            <a:ext cx="50958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301BCB" w:rsidRDefault="00301BCB" w:rsidP="00301BCB">
                              <w:pPr>
                                <w:rPr>
                                  <w:rFonts w:ascii="Latha" w:hAnsi="Latha" w:cs="Lath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01BCB">
                                <w:rPr>
                                  <w:rFonts w:ascii="Latha" w:hAnsi="Latha" w:cs="Latha"/>
                                  <w:b/>
                                  <w:sz w:val="20"/>
                                  <w:szCs w:val="20"/>
                                </w:rPr>
                                <w:t xml:space="preserve">REMEMBER LRC BOOK!                             REMEMBER LRC BOOK!         </w:t>
                              </w:r>
                            </w:p>
                            <w:p w:rsidR="00301BCB" w:rsidRPr="00301BCB" w:rsidRDefault="00301BCB" w:rsidP="00301BCB">
                              <w:pPr>
                                <w:rPr>
                                  <w:rFonts w:ascii="Latha" w:hAnsi="Latha" w:cs="Latha"/>
                                  <w:b/>
                                  <w:color w:val="FFFFFF" w:themeColor="background1"/>
                                </w:rPr>
                              </w:pPr>
                              <w:r w:rsidRPr="00301BCB">
                                <w:rPr>
                                  <w:rFonts w:ascii="Latha" w:hAnsi="Latha" w:cs="Latha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0" y="361950"/>
                            <a:ext cx="50958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301BCB" w:rsidRDefault="00301BCB" w:rsidP="00301BCB">
                              <w:pPr>
                                <w:rPr>
                                  <w:rFonts w:ascii="Latha" w:hAnsi="Latha" w:cs="Lath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01BCB">
                                <w:rPr>
                                  <w:rFonts w:ascii="Latha" w:hAnsi="Latha" w:cs="Latha"/>
                                  <w:b/>
                                  <w:sz w:val="20"/>
                                  <w:szCs w:val="20"/>
                                </w:rPr>
                                <w:t xml:space="preserve">REMEMBER LRC BOOK!                             REMEMBER LRC BOOK!         </w:t>
                              </w:r>
                            </w:p>
                            <w:p w:rsidR="00301BCB" w:rsidRPr="00301BCB" w:rsidRDefault="00301BCB" w:rsidP="00301BCB">
                              <w:pPr>
                                <w:rPr>
                                  <w:rFonts w:ascii="Latha" w:hAnsi="Latha" w:cs="Latha"/>
                                  <w:b/>
                                  <w:color w:val="FFFFFF" w:themeColor="background1"/>
                                </w:rPr>
                              </w:pPr>
                              <w:r w:rsidRPr="00301BCB">
                                <w:rPr>
                                  <w:rFonts w:ascii="Latha" w:hAnsi="Latha" w:cs="Latha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725" y="752475"/>
                            <a:ext cx="50958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BCB" w:rsidRPr="00301BCB" w:rsidRDefault="00301BCB" w:rsidP="00301BCB">
                              <w:pPr>
                                <w:rPr>
                                  <w:rFonts w:ascii="Latha" w:hAnsi="Latha" w:cs="Lath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01BCB">
                                <w:rPr>
                                  <w:rFonts w:ascii="Latha" w:hAnsi="Latha" w:cs="Latha"/>
                                  <w:b/>
                                  <w:sz w:val="20"/>
                                  <w:szCs w:val="20"/>
                                </w:rPr>
                                <w:t xml:space="preserve">REMEMBER LRC BOOK!                             REMEMBER LRC BOOK!         </w:t>
                              </w:r>
                            </w:p>
                            <w:p w:rsidR="00301BCB" w:rsidRPr="00301BCB" w:rsidRDefault="00301BCB" w:rsidP="00301BCB">
                              <w:pPr>
                                <w:rPr>
                                  <w:rFonts w:ascii="Latha" w:hAnsi="Latha" w:cs="Latha"/>
                                  <w:b/>
                                  <w:color w:val="FFFFFF" w:themeColor="background1"/>
                                </w:rPr>
                              </w:pPr>
                              <w:r w:rsidRPr="00301BCB">
                                <w:rPr>
                                  <w:rFonts w:ascii="Latha" w:hAnsi="Latha" w:cs="Latha"/>
                                  <w:b/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7" o:spid="_x0000_s1176" style="position:absolute;margin-left:-2.35pt;margin-top:614.15pt;width:573pt;height:86.25pt;z-index:252121088" coordsize="7277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">
                <v:group id="Group 423" o:spid="_x0000_s1177" style="position:absolute;top:95;width:72771;height:10858" coordsize="72771,10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Picture 424" o:spid="_x0000_s1178" type="#_x0000_t75" alt="http://thumbs.dreamstime.com/t/rainbow-banner-8001796.jpg" style="position:absolute;left:95;width:7267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zZ/7FAAAA3AAAAA8AAABkcnMvZG93bnJldi54bWxEj0FrwkAUhO+F/oflCb3VjRJEUlcpLQVB&#10;ejCKvb5mn0ls9m26u8bk37uC4HGYmW+Yxao3jejI+dqygsk4AUFcWF1zqWC/+3qdg/ABWWNjmRQM&#10;5GG1fH5aYKbthbfU5aEUEcI+QwVVCG0mpS8qMujHtiWO3tE6gyFKV0rt8BLhppHTJJlJgzXHhQpb&#10;+qio+MvPRsH87H5OG5kO33z6/M8PaTf87o9KvYz69zcQgfrwCN/ba60gnaZwOxOP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M2f+xQAAANwAAAAPAAAAAAAAAAAAAAAA&#10;AJ8CAABkcnMvZG93bnJldi54bWxQSwUGAAAAAAQABAD3AAAAkQMAAAAA&#10;">
                    <v:imagedata r:id="rId56" o:title="rainbow-banner-8001796"/>
                    <v:path arrowok="t"/>
                  </v:shape>
                  <v:shape id="Picture 425" o:spid="_x0000_s1179" type="#_x0000_t75" alt="http://thumbs.dreamstime.com/t/rainbow-banner-8001796.jpg" style="position:absolute;left:95;top:3714;width:7267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/wmXGAAAA3AAAAA8AAABkcnMvZG93bnJldi54bWxEj0FrwkAUhO9C/8PyCr3pphJFoquUFqFQ&#10;emgq7fU1+0yi2bdxd43Jv3cLgsdhZr5hVpveNKIj52vLCp4nCQjiwuqaSwW77+14AcIHZI2NZVIw&#10;kIfN+mG0wkzbC39Rl4dSRAj7DBVUIbSZlL6oyKCf2JY4envrDIYoXSm1w0uEm0ZOk2QuDdYcFyps&#10;6bWi4pifjYLF2f0ePmQ6fPLh7ZT/pN3wt9sr9fTYvyxBBOrDPXxrv2sF6XQG/2fiEZ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/CZcYAAADcAAAADwAAAAAAAAAAAAAA&#10;AACfAgAAZHJzL2Rvd25yZXYueG1sUEsFBgAAAAAEAAQA9wAAAJIDAAAAAA==&#10;">
                    <v:imagedata r:id="rId56" o:title="rainbow-banner-8001796"/>
                    <v:path arrowok="t"/>
                  </v:shape>
                  <v:shape id="Picture 426" o:spid="_x0000_s1180" type="#_x0000_t75" alt="http://thumbs.dreamstime.com/t/rainbow-banner-8001796.jpg" style="position:absolute;top:7429;width:7267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tXBLFAAAA3AAAAA8AAABkcnMvZG93bnJldi54bWxEj0FrwkAUhO+F/oflFXqrGyWIRFcRpVAo&#10;PTQVvT6zzySafRt315j8+26h4HGYmW+Yxao3jejI+dqygvEoAUFcWF1zqWD38/42A+EDssbGMikY&#10;yMNq+fy0wEzbO39Tl4dSRAj7DBVUIbSZlL6oyKAf2ZY4eifrDIYoXSm1w3uEm0ZOkmQqDdYcFyps&#10;aVNRcclvRsHs5g7nT5kOX3zeXvN92g3H3Ump15d+PQcRqA+P8H/7QytIJ1P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rVwSxQAAANwAAAAPAAAAAAAAAAAAAAAA&#10;AJ8CAABkcnMvZG93bnJldi54bWxQSwUGAAAAAAQABAD3AAAAkQMAAAAA&#10;">
                    <v:imagedata r:id="rId56" o:title="rainbow-banner-8001796"/>
                    <v:path arrowok="t"/>
                  </v:shape>
                </v:group>
                <v:shape id="_x0000_s1181" type="#_x0000_t202" style="position:absolute;left:11144;width:50959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<v:textbox>
                    <w:txbxContent>
                      <w:p w:rsidR="00301BCB" w:rsidRPr="00301BCB" w:rsidRDefault="00301BCB" w:rsidP="00301BCB">
                        <w:pPr>
                          <w:rPr>
                            <w:rFonts w:ascii="Latha" w:hAnsi="Latha" w:cs="Latha"/>
                            <w:b/>
                            <w:sz w:val="20"/>
                            <w:szCs w:val="20"/>
                          </w:rPr>
                        </w:pPr>
                        <w:r w:rsidRPr="00301BCB">
                          <w:rPr>
                            <w:rFonts w:ascii="Latha" w:hAnsi="Latha" w:cs="Latha"/>
                            <w:b/>
                            <w:sz w:val="20"/>
                            <w:szCs w:val="20"/>
                          </w:rPr>
                          <w:t xml:space="preserve">REMEMBER LRC BOOK!                             REMEMBER LRC BOOK!         </w:t>
                        </w:r>
                      </w:p>
                      <w:p w:rsidR="00301BCB" w:rsidRPr="00301BCB" w:rsidRDefault="00301BCB" w:rsidP="00301BCB">
                        <w:pPr>
                          <w:rPr>
                            <w:rFonts w:ascii="Latha" w:hAnsi="Latha" w:cs="Latha"/>
                            <w:b/>
                            <w:color w:val="FFFFFF" w:themeColor="background1"/>
                          </w:rPr>
                        </w:pPr>
                        <w:r w:rsidRPr="00301BCB">
                          <w:rPr>
                            <w:rFonts w:ascii="Latha" w:hAnsi="Latha" w:cs="Latha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182" type="#_x0000_t202" style="position:absolute;left:12763;top:3619;width:50959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<v:textbox>
                    <w:txbxContent>
                      <w:p w:rsidR="00301BCB" w:rsidRPr="00301BCB" w:rsidRDefault="00301BCB" w:rsidP="00301BCB">
                        <w:pPr>
                          <w:rPr>
                            <w:rFonts w:ascii="Latha" w:hAnsi="Latha" w:cs="Latha"/>
                            <w:b/>
                            <w:sz w:val="20"/>
                            <w:szCs w:val="20"/>
                          </w:rPr>
                        </w:pPr>
                        <w:r w:rsidRPr="00301BCB">
                          <w:rPr>
                            <w:rFonts w:ascii="Latha" w:hAnsi="Latha" w:cs="Latha"/>
                            <w:b/>
                            <w:sz w:val="20"/>
                            <w:szCs w:val="20"/>
                          </w:rPr>
                          <w:t xml:space="preserve">REMEMBER LRC BOOK!                             REMEMBER LRC BOOK!         </w:t>
                        </w:r>
                      </w:p>
                      <w:p w:rsidR="00301BCB" w:rsidRPr="00301BCB" w:rsidRDefault="00301BCB" w:rsidP="00301BCB">
                        <w:pPr>
                          <w:rPr>
                            <w:rFonts w:ascii="Latha" w:hAnsi="Latha" w:cs="Latha"/>
                            <w:b/>
                            <w:color w:val="FFFFFF" w:themeColor="background1"/>
                          </w:rPr>
                        </w:pPr>
                        <w:r w:rsidRPr="00301BCB">
                          <w:rPr>
                            <w:rFonts w:ascii="Latha" w:hAnsi="Latha" w:cs="Latha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183" type="#_x0000_t202" style="position:absolute;left:12287;top:7524;width:50959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<v:textbox>
                    <w:txbxContent>
                      <w:p w:rsidR="00301BCB" w:rsidRPr="00301BCB" w:rsidRDefault="00301BCB" w:rsidP="00301BCB">
                        <w:pPr>
                          <w:rPr>
                            <w:rFonts w:ascii="Latha" w:hAnsi="Latha" w:cs="Latha"/>
                            <w:b/>
                            <w:sz w:val="20"/>
                            <w:szCs w:val="20"/>
                          </w:rPr>
                        </w:pPr>
                        <w:r w:rsidRPr="00301BCB">
                          <w:rPr>
                            <w:rFonts w:ascii="Latha" w:hAnsi="Latha" w:cs="Latha"/>
                            <w:b/>
                            <w:sz w:val="20"/>
                            <w:szCs w:val="20"/>
                          </w:rPr>
                          <w:t xml:space="preserve">REMEMBER LRC BOOK!                             REMEMBER LRC BOOK!         </w:t>
                        </w:r>
                      </w:p>
                      <w:p w:rsidR="00301BCB" w:rsidRPr="00301BCB" w:rsidRDefault="00301BCB" w:rsidP="00301BCB">
                        <w:pPr>
                          <w:rPr>
                            <w:rFonts w:ascii="Latha" w:hAnsi="Latha" w:cs="Latha"/>
                            <w:b/>
                            <w:color w:val="FFFFFF" w:themeColor="background1"/>
                          </w:rPr>
                        </w:pPr>
                        <w:r w:rsidRPr="00301BCB">
                          <w:rPr>
                            <w:rFonts w:ascii="Latha" w:hAnsi="Latha" w:cs="Latha"/>
                            <w:b/>
                            <w:color w:val="FFFFFF" w:themeColor="background1"/>
                          </w:rPr>
                          <w:t xml:space="preserve">   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0711ABA1" wp14:editId="4BF1EE3E">
                <wp:simplePos x="0" y="0"/>
                <wp:positionH relativeFrom="margin">
                  <wp:posOffset>1198880</wp:posOffset>
                </wp:positionH>
                <wp:positionV relativeFrom="paragraph">
                  <wp:posOffset>7428230</wp:posOffset>
                </wp:positionV>
                <wp:extent cx="5095875" cy="279400"/>
                <wp:effectExtent l="0" t="0" r="0" b="6350"/>
                <wp:wrapSquare wrapText="bothSides"/>
                <wp:docPr id="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       REMEMBER LRC BOOK!         </w:t>
                            </w:r>
                          </w:p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1ABA1" id="_x0000_s1184" type="#_x0000_t202" style="position:absolute;margin-left:94.4pt;margin-top:584.9pt;width:401.25pt;height:22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  <w:t xml:space="preserve">REMEMBER LRC BOOK!                             REMEMBER LRC BOOK!         </w:t>
                      </w:r>
                    </w:p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1B4DA78D" wp14:editId="0D219CB3">
                <wp:simplePos x="0" y="0"/>
                <wp:positionH relativeFrom="margin">
                  <wp:posOffset>1341755</wp:posOffset>
                </wp:positionH>
                <wp:positionV relativeFrom="paragraph">
                  <wp:posOffset>7066280</wp:posOffset>
                </wp:positionV>
                <wp:extent cx="5095875" cy="279400"/>
                <wp:effectExtent l="0" t="0" r="0" b="6350"/>
                <wp:wrapSquare wrapText="bothSides"/>
                <wp:docPr id="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       REMEMBER LRC BOOK!         </w:t>
                            </w:r>
                          </w:p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DA78D" id="_x0000_s1185" type="#_x0000_t202" style="position:absolute;margin-left:105.65pt;margin-top:556.4pt;width:401.25pt;height:22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  <w:t xml:space="preserve">REMEMBER LRC BOOK!                             REMEMBER LRC BOOK!         </w:t>
                      </w:r>
                    </w:p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5D8535A6" wp14:editId="5A680B1A">
                <wp:simplePos x="0" y="0"/>
                <wp:positionH relativeFrom="margin">
                  <wp:posOffset>1246505</wp:posOffset>
                </wp:positionH>
                <wp:positionV relativeFrom="paragraph">
                  <wp:posOffset>6685280</wp:posOffset>
                </wp:positionV>
                <wp:extent cx="5095875" cy="279400"/>
                <wp:effectExtent l="0" t="0" r="0" b="6350"/>
                <wp:wrapSquare wrapText="bothSides"/>
                <wp:docPr id="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       REMEMBER LRC BOOK!         </w:t>
                            </w:r>
                          </w:p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35A6" id="_x0000_s1186" type="#_x0000_t202" style="position:absolute;margin-left:98.15pt;margin-top:526.4pt;width:401.25pt;height:22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  <w:t xml:space="preserve">REMEMBER LRC BOOK!                             REMEMBER LRC BOOK!         </w:t>
                      </w:r>
                    </w:p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07776" behindDoc="0" locked="0" layoutInCell="1" allowOverlap="1" wp14:anchorId="647ED091" wp14:editId="701428A2">
                <wp:simplePos x="0" y="0"/>
                <wp:positionH relativeFrom="margin">
                  <wp:align>center</wp:align>
                </wp:positionH>
                <wp:positionV relativeFrom="paragraph">
                  <wp:posOffset>6304280</wp:posOffset>
                </wp:positionV>
                <wp:extent cx="5095875" cy="279400"/>
                <wp:effectExtent l="0" t="0" r="0" b="6350"/>
                <wp:wrapSquare wrapText="bothSides"/>
                <wp:docPr id="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       REMEMBER LRC BOOK!         </w:t>
                            </w:r>
                          </w:p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D091" id="_x0000_s1187" type="#_x0000_t202" style="position:absolute;margin-left:0;margin-top:496.4pt;width:401.25pt;height:22pt;z-index:252107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  <w:t xml:space="preserve">REMEMBER LRC BOOK!                             REMEMBER LRC BOOK!         </w:t>
                      </w:r>
                    </w:p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5067C683" wp14:editId="38376C94">
                <wp:simplePos x="0" y="0"/>
                <wp:positionH relativeFrom="margin">
                  <wp:align>center</wp:align>
                </wp:positionH>
                <wp:positionV relativeFrom="paragraph">
                  <wp:posOffset>5932805</wp:posOffset>
                </wp:positionV>
                <wp:extent cx="5095875" cy="279400"/>
                <wp:effectExtent l="0" t="0" r="0" b="6350"/>
                <wp:wrapSquare wrapText="bothSides"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       REMEMBER LRC BOOK!         </w:t>
                            </w:r>
                          </w:p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7C683" id="_x0000_s1188" type="#_x0000_t202" style="position:absolute;margin-left:0;margin-top:467.15pt;width:401.25pt;height:22pt;z-index:252105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  <w:t xml:space="preserve">REMEMBER LRC BOOK!                             REMEMBER LRC BOOK!         </w:t>
                      </w:r>
                    </w:p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03680" behindDoc="0" locked="0" layoutInCell="1" allowOverlap="1" wp14:anchorId="414D2D34" wp14:editId="48CBE9A6">
                <wp:simplePos x="0" y="0"/>
                <wp:positionH relativeFrom="margin">
                  <wp:posOffset>1322705</wp:posOffset>
                </wp:positionH>
                <wp:positionV relativeFrom="paragraph">
                  <wp:posOffset>5561330</wp:posOffset>
                </wp:positionV>
                <wp:extent cx="5095875" cy="279400"/>
                <wp:effectExtent l="0" t="0" r="0" b="6350"/>
                <wp:wrapSquare wrapText="bothSides"/>
                <wp:docPr id="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       REMEMBER LRC BOOK!         </w:t>
                            </w:r>
                          </w:p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D2D34" id="_x0000_s1189" type="#_x0000_t202" style="position:absolute;margin-left:104.15pt;margin-top:437.9pt;width:401.25pt;height:22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  <w:t xml:space="preserve">REMEMBER LRC BOOK!                             REMEMBER LRC BOOK!         </w:t>
                      </w:r>
                    </w:p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51CF6344" wp14:editId="1C1FF901">
                <wp:simplePos x="0" y="0"/>
                <wp:positionH relativeFrom="margin">
                  <wp:posOffset>1189355</wp:posOffset>
                </wp:positionH>
                <wp:positionV relativeFrom="paragraph">
                  <wp:posOffset>5202555</wp:posOffset>
                </wp:positionV>
                <wp:extent cx="5095875" cy="279400"/>
                <wp:effectExtent l="0" t="0" r="0" b="6350"/>
                <wp:wrapSquare wrapText="bothSides"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       REMEMBER LRC BOOK!         </w:t>
                            </w:r>
                          </w:p>
                          <w:p w:rsidR="00301BCB" w:rsidRPr="00301BCB" w:rsidRDefault="00301BCB" w:rsidP="00301BCB">
                            <w:pPr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</w:pPr>
                            <w:r w:rsidRPr="00301BCB">
                              <w:rPr>
                                <w:rFonts w:ascii="Latha" w:hAnsi="Latha" w:cs="Latha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6344" id="_x0000_s1190" type="#_x0000_t202" style="position:absolute;margin-left:93.65pt;margin-top:409.65pt;width:401.25pt;height:22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sz w:val="20"/>
                          <w:szCs w:val="20"/>
                        </w:rPr>
                        <w:t xml:space="preserve">REMEMBER LRC BOOK!                             REMEMBER LRC BOOK!         </w:t>
                      </w:r>
                    </w:p>
                    <w:p w:rsidR="00301BCB" w:rsidRPr="00301BCB" w:rsidRDefault="00301BCB" w:rsidP="00301BCB">
                      <w:pPr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</w:pPr>
                      <w:r w:rsidRPr="00301BCB">
                        <w:rPr>
                          <w:rFonts w:ascii="Latha" w:hAnsi="Latha" w:cs="Latha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1F997616" wp14:editId="5D53F96A">
                <wp:simplePos x="0" y="0"/>
                <wp:positionH relativeFrom="column">
                  <wp:posOffset>-22860</wp:posOffset>
                </wp:positionH>
                <wp:positionV relativeFrom="paragraph">
                  <wp:posOffset>6704330</wp:posOffset>
                </wp:positionV>
                <wp:extent cx="7277100" cy="1085850"/>
                <wp:effectExtent l="0" t="0" r="0" b="0"/>
                <wp:wrapSquare wrapText="bothSides"/>
                <wp:docPr id="419" name="Group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0" cy="1085850"/>
                          <a:chOff x="0" y="0"/>
                          <a:chExt cx="7277100" cy="1085850"/>
                        </a:xfrm>
                      </wpg:grpSpPr>
                      <pic:pic xmlns:pic="http://schemas.openxmlformats.org/drawingml/2006/picture">
                        <pic:nvPicPr>
                          <pic:cNvPr id="420" name="Picture 420" descr="http://thumbs.dreamstime.com/t/rainbow-banner-8001796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72675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1" name="Picture 421" descr="http://thumbs.dreamstime.com/t/rainbow-banner-8001796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71475"/>
                            <a:ext cx="72675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2" name="Picture 422" descr="http://thumbs.dreamstime.com/t/rainbow-banner-8001796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2950"/>
                            <a:ext cx="72675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24BB5" id="Group 419" o:spid="_x0000_s1026" style="position:absolute;margin-left:-1.8pt;margin-top:527.9pt;width:573pt;height:85.5pt;z-index:252097536" coordsize="72771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">
                <v:shape id="Picture 420" o:spid="_x0000_s1027" type="#_x0000_t75" alt="http://thumbs.dreamstime.com/t/rainbow-banner-8001796.jpg" style="position:absolute;left:95;width:7267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KvH7BAAAA3AAAAA8AAABkcnMvZG93bnJldi54bWxET01rAjEQvRf8D2GE3mrWpZSyGkUEwUsF&#10;bbE9DsmYXdxMls10Xfvrm0Ohx8f7Xq7H0KqB+tRENjCfFaCIbXQNewMf77unV1BJkB22kcnAnRKs&#10;V5OHJVYu3vhIw0m8yiGcKjRQi3SV1snWFDDNYkecuUvsA0qGvdeux1sOD60ui+JFB2w4N9TY0bYm&#10;ez19BwNusP5Hvo7Rnj9924wHKe+HN2Mep+NmAUpolH/xn3vvDDyXeX4+k4+AX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KvH7BAAAA3AAAAA8AAAAAAAAAAAAAAAAAnwIA&#10;AGRycy9kb3ducmV2LnhtbFBLBQYAAAAABAAEAPcAAACNAwAAAAA=&#10;">
                  <v:imagedata r:id="rId57" o:title="rainbow-banner-8001796"/>
                  <v:path arrowok="t"/>
                </v:shape>
                <v:shape id="Picture 421" o:spid="_x0000_s1028" type="#_x0000_t75" alt="http://thumbs.dreamstime.com/t/rainbow-banner-8001796.jpg" style="position:absolute;left:95;top:3714;width:7267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GGeXEAAAA3AAAAA8AAABkcnMvZG93bnJldi54bWxEj0FLw0AUhO+C/2F5gje7SShFYrdBBMFL&#10;C61SPT52n5tg9m3IPtPUX98VBI/DzHzDrJs59GqiMXWRDZSLAhSxja5jb+Dt9fnuHlQSZId9ZDJw&#10;pgTN5vpqjbWLJ97TdBCvMoRTjQZakaHWOtmWAqZFHIiz9xnHgJLl6LUb8ZThoddVUax0wI7zQosD&#10;PbVkvw7fwYCbrP+Rj320x3ffd/NOqvNua8ztzfz4AEpolv/wX/vFGVhWJfyeyUdAby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GGeXEAAAA3AAAAA8AAAAAAAAAAAAAAAAA&#10;nwIAAGRycy9kb3ducmV2LnhtbFBLBQYAAAAABAAEAPcAAACQAwAAAAA=&#10;">
                  <v:imagedata r:id="rId57" o:title="rainbow-banner-8001796"/>
                  <v:path arrowok="t"/>
                </v:shape>
                <v:shape id="Picture 422" o:spid="_x0000_s1029" type="#_x0000_t75" alt="http://thumbs.dreamstime.com/t/rainbow-banner-8001796.jpg" style="position:absolute;top:7429;width:7267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Uh5LEAAAA3AAAAA8AAABkcnMvZG93bnJldi54bWxEj0FrAjEUhO+F/ofwCr3VbBcpZWuUUih4&#10;UVBL2+MjeWYXNy/L5rmu/fWNIHgcZuYbZrYYQ6sG6lMT2cDzpABFbKNr2Bv42n0+vYJKguywjUwG&#10;zpRgMb+/m2Hl4ok3NGzFqwzhVKGBWqSrtE62poBpEjvi7O1jH1Cy7L12PZ4yPLS6LIoXHbDhvFBj&#10;Rx812cP2GAy4wfo/+d1E+/3j22ZcS3ler4x5fBjf30AJjXILX9tLZ2BalnA5k4+An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Uh5LEAAAA3AAAAA8AAAAAAAAAAAAAAAAA&#10;nwIAAGRycy9kb3ducmV2LnhtbFBLBQYAAAAABAAEAPcAAACQAwAAAAA=&#10;">
                  <v:imagedata r:id="rId57" o:title="rainbow-banner-8001796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95488" behindDoc="0" locked="0" layoutInCell="1" allowOverlap="1" wp14:anchorId="79944606" wp14:editId="484F514F">
            <wp:simplePos x="0" y="0"/>
            <wp:positionH relativeFrom="column">
              <wp:posOffset>-10795</wp:posOffset>
            </wp:positionH>
            <wp:positionV relativeFrom="paragraph">
              <wp:posOffset>6332855</wp:posOffset>
            </wp:positionV>
            <wp:extent cx="7267575" cy="342900"/>
            <wp:effectExtent l="0" t="0" r="0" b="0"/>
            <wp:wrapNone/>
            <wp:docPr id="418" name="Picture 418" descr="http://thumbs.dreamstime.com/t/rainbow-banner-80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 descr="http://thumbs.dreamstime.com/t/rainbow-banner-8001796.jpg"/>
                    <pic:cNvPicPr>
                      <a:picLocks noChangeAspect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4242034E" wp14:editId="7985A55E">
                <wp:simplePos x="0" y="0"/>
                <wp:positionH relativeFrom="column">
                  <wp:posOffset>-10795</wp:posOffset>
                </wp:positionH>
                <wp:positionV relativeFrom="paragraph">
                  <wp:posOffset>5208905</wp:posOffset>
                </wp:positionV>
                <wp:extent cx="7277100" cy="1085850"/>
                <wp:effectExtent l="0" t="0" r="0" b="0"/>
                <wp:wrapSquare wrapText="bothSides"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0" cy="1085850"/>
                          <a:chOff x="0" y="0"/>
                          <a:chExt cx="7277100" cy="1085850"/>
                        </a:xfrm>
                      </wpg:grpSpPr>
                      <pic:pic xmlns:pic="http://schemas.openxmlformats.org/drawingml/2006/picture">
                        <pic:nvPicPr>
                          <pic:cNvPr id="414" name="Picture 414" descr="http://thumbs.dreamstime.com/t/rainbow-banner-8001796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72675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5" name="Picture 415" descr="http://thumbs.dreamstime.com/t/rainbow-banner-8001796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71475"/>
                            <a:ext cx="72675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6" name="Picture 416" descr="http://thumbs.dreamstime.com/t/rainbow-banner-8001796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2950"/>
                            <a:ext cx="72675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6571B" id="Group 417" o:spid="_x0000_s1026" style="position:absolute;margin-left:-.85pt;margin-top:410.15pt;width:573pt;height:85.5pt;z-index:252093440" coordsize="72771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">
                <v:shape id="Picture 414" o:spid="_x0000_s1027" type="#_x0000_t75" alt="http://thumbs.dreamstime.com/t/rainbow-banner-8001796.jpg" style="position:absolute;left:95;width:7267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dcMDEAAAA3AAAAA8AAABkcnMvZG93bnJldi54bWxEj0FrAjEUhO+F/ofwCr3VrCJStkYRodBL&#10;BW3RHh/JM7u4eVk2r+vaX28EocdhZr5h5sshNKqnLtWRDYxHBShiG13N3sD31/vLK6gkyA6byGTg&#10;QgmWi8eHOZYunnlL/U68yhBOJRqoRNpS62QrCphGsSXO3jF2ASXLzmvX4TnDQ6MnRTHTAWvOCxW2&#10;tK7Inna/wYDrrf+Tn220+4Nv6mEjk8vm05jnp2H1BkpokP/wvf3hDEzHU7idyUdAL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dcMDEAAAA3AAAAA8AAAAAAAAAAAAAAAAA&#10;nwIAAGRycy9kb3ducmV2LnhtbFBLBQYAAAAABAAEAPcAAACQAwAAAAA=&#10;">
                  <v:imagedata r:id="rId57" o:title="rainbow-banner-8001796"/>
                  <v:path arrowok="t"/>
                </v:shape>
                <v:shape id="Picture 415" o:spid="_x0000_s1028" type="#_x0000_t75" alt="http://thumbs.dreamstime.com/t/rainbow-banner-8001796.jpg" style="position:absolute;left:95;top:3714;width:7267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1VvEAAAA3AAAAA8AAABkcnMvZG93bnJldi54bWxEj0FLw0AUhO+C/2F5gjezSbEisdsgguDF&#10;Qquox8fu6yY0+zZkn2nqr3cLgsdhZr5hVs0cejXRmLrIBqqiBEVso+vYG3h/e765B5UE2WEfmQyc&#10;KEGzvrxYYe3ikbc07cSrDOFUo4FWZKi1TralgKmIA3H29nEMKFmOXrsRjxkeer0oyzsdsOO80OJA&#10;Ty3Zw+47GHCT9T/ytY3249P33byRxWnzasz11fz4AEpolv/wX/vFGbitlnA+k4+A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R1VvEAAAA3AAAAA8AAAAAAAAAAAAAAAAA&#10;nwIAAGRycy9kb3ducmV2LnhtbFBLBQYAAAAABAAEAPcAAACQAwAAAAA=&#10;">
                  <v:imagedata r:id="rId57" o:title="rainbow-banner-8001796"/>
                  <v:path arrowok="t"/>
                </v:shape>
                <v:shape id="Picture 416" o:spid="_x0000_s1029" type="#_x0000_t75" alt="http://thumbs.dreamstime.com/t/rainbow-banner-8001796.jpg" style="position:absolute;top:7429;width:7267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DSyzEAAAA3AAAAA8AAABkcnMvZG93bnJldi54bWxEj0FrAjEUhO+F/ofwCt5qVhEpW6OUQqGX&#10;CmrRHh/JM7u4eVk2r+vaX98IgsdhZr5hFqshNKqnLtWRDUzGBShiG13N3sD37uP5BVQSZIdNZDJw&#10;oQSr5ePDAksXz7yhfiteZQinEg1UIm2pdbIVBUzj2BJn7xi7gJJl57Xr8JzhodHTopjrgDXnhQpb&#10;eq/Inra/wYDrrf+Tn020+4Nv6mEt08v6y5jR0/D2CkpokHv41v50BmaTOVzP5CO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DSyzEAAAA3AAAAA8AAAAAAAAAAAAAAAAA&#10;nwIAAGRycy9kb3ducmV2LnhtbFBLBQYAAAAABAAEAPcAAACQAwAAAAA=&#10;">
                  <v:imagedata r:id="rId57" o:title="rainbow-banner-8001796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70912" behindDoc="0" locked="0" layoutInCell="1" allowOverlap="1" wp14:anchorId="6D3638AE" wp14:editId="54294AE5">
            <wp:simplePos x="0" y="0"/>
            <wp:positionH relativeFrom="column">
              <wp:posOffset>-1270</wp:posOffset>
            </wp:positionH>
            <wp:positionV relativeFrom="paragraph">
              <wp:posOffset>2084705</wp:posOffset>
            </wp:positionV>
            <wp:extent cx="7272020" cy="3095625"/>
            <wp:effectExtent l="0" t="0" r="5080" b="9525"/>
            <wp:wrapSquare wrapText="bothSides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s-kartinki-smeshnye-kartinki-fotoprikoly_795499495.jpg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7202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4F2B0B62" wp14:editId="4160806C">
                <wp:simplePos x="0" y="0"/>
                <wp:positionH relativeFrom="margin">
                  <wp:posOffset>1027430</wp:posOffset>
                </wp:positionH>
                <wp:positionV relativeFrom="paragraph">
                  <wp:posOffset>4866005</wp:posOffset>
                </wp:positionV>
                <wp:extent cx="5600700" cy="254000"/>
                <wp:effectExtent l="0" t="0" r="0" b="0"/>
                <wp:wrapSquare wrapText="bothSides"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</w:pPr>
                            <w:r w:rsidRPr="001B480C">
                              <w:rPr>
                                <w:rFonts w:ascii="BankGothic Lt BT" w:hAnsi="BankGothic Lt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REMEMBER LRC BOOK!     </w:t>
                            </w:r>
                            <w: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          REMEMBER LRC BOOK!</w:t>
                            </w:r>
                          </w:p>
                          <w:p w:rsidR="00301BCB" w:rsidRPr="00A45367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B0B62" id="_x0000_s1191" type="#_x0000_t202" style="position:absolute;margin-left:80.9pt;margin-top:383.15pt;width:441pt;height:20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</w:pPr>
                      <w:r w:rsidRPr="001B480C">
                        <w:rPr>
                          <w:rFonts w:ascii="BankGothic Lt BT" w:hAnsi="BankGothic Lt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REMEMBER LRC BOOK!     </w:t>
                      </w:r>
                      <w: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          REMEMBER LRC BOOK!</w:t>
                      </w:r>
                    </w:p>
                    <w:p w:rsidR="00301BCB" w:rsidRPr="00A45367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2E2B9690" wp14:editId="593BD84B">
                <wp:simplePos x="0" y="0"/>
                <wp:positionH relativeFrom="margin">
                  <wp:posOffset>932180</wp:posOffset>
                </wp:positionH>
                <wp:positionV relativeFrom="paragraph">
                  <wp:posOffset>4504055</wp:posOffset>
                </wp:positionV>
                <wp:extent cx="5600700" cy="254000"/>
                <wp:effectExtent l="0" t="0" r="0" b="0"/>
                <wp:wrapSquare wrapText="bothSides"/>
                <wp:docPr id="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</w:pPr>
                            <w:r w:rsidRPr="001B480C">
                              <w:rPr>
                                <w:rFonts w:ascii="BankGothic Lt BT" w:hAnsi="BankGothic Lt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REMEMBER LRC BOOK!     </w:t>
                            </w:r>
                            <w: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          REMEMBER LRC BOOK!</w:t>
                            </w:r>
                          </w:p>
                          <w:p w:rsidR="00301BCB" w:rsidRPr="00A45367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9690" id="_x0000_s1192" type="#_x0000_t202" style="position:absolute;margin-left:73.4pt;margin-top:354.65pt;width:441pt;height:20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</w:pPr>
                      <w:r w:rsidRPr="001B480C">
                        <w:rPr>
                          <w:rFonts w:ascii="BankGothic Lt BT" w:hAnsi="BankGothic Lt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REMEMBER LRC BOOK!     </w:t>
                      </w:r>
                      <w: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          REMEMBER LRC BOOK!</w:t>
                      </w:r>
                    </w:p>
                    <w:p w:rsidR="00301BCB" w:rsidRPr="00A45367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67E5A81C" wp14:editId="706F2577">
                <wp:simplePos x="0" y="0"/>
                <wp:positionH relativeFrom="margin">
                  <wp:posOffset>1170305</wp:posOffset>
                </wp:positionH>
                <wp:positionV relativeFrom="paragraph">
                  <wp:posOffset>4119880</wp:posOffset>
                </wp:positionV>
                <wp:extent cx="5600700" cy="254000"/>
                <wp:effectExtent l="0" t="0" r="0" b="0"/>
                <wp:wrapSquare wrapText="bothSides"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</w:pPr>
                            <w:r w:rsidRPr="001B480C">
                              <w:rPr>
                                <w:rFonts w:ascii="BankGothic Lt BT" w:hAnsi="BankGothic Lt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REMEMBER LRC BOOK!     </w:t>
                            </w:r>
                            <w: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          REMEMBER LRC BOOK!</w:t>
                            </w:r>
                          </w:p>
                          <w:p w:rsidR="00301BCB" w:rsidRPr="00A45367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A81C" id="_x0000_s1193" type="#_x0000_t202" style="position:absolute;margin-left:92.15pt;margin-top:324.4pt;width:441pt;height:20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</w:pPr>
                      <w:r w:rsidRPr="001B480C">
                        <w:rPr>
                          <w:rFonts w:ascii="BankGothic Lt BT" w:hAnsi="BankGothic Lt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REMEMBER LRC BOOK!     </w:t>
                      </w:r>
                      <w: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          REMEMBER LRC BOOK!</w:t>
                      </w:r>
                    </w:p>
                    <w:p w:rsidR="00301BCB" w:rsidRPr="00A45367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72FD4AA0" wp14:editId="7A24DAD3">
                <wp:simplePos x="0" y="0"/>
                <wp:positionH relativeFrom="margin">
                  <wp:posOffset>1084580</wp:posOffset>
                </wp:positionH>
                <wp:positionV relativeFrom="paragraph">
                  <wp:posOffset>3713480</wp:posOffset>
                </wp:positionV>
                <wp:extent cx="5600700" cy="254000"/>
                <wp:effectExtent l="0" t="0" r="0" b="0"/>
                <wp:wrapSquare wrapText="bothSides"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</w:pPr>
                            <w:r w:rsidRPr="001B480C">
                              <w:rPr>
                                <w:rFonts w:ascii="BankGothic Lt BT" w:hAnsi="BankGothic Lt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REMEMBER LRC BOOK!     </w:t>
                            </w:r>
                            <w: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          REMEMBER LRC BOOK!</w:t>
                            </w:r>
                          </w:p>
                          <w:p w:rsidR="00301BCB" w:rsidRPr="00A45367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4AA0" id="_x0000_s1194" type="#_x0000_t202" style="position:absolute;margin-left:85.4pt;margin-top:292.4pt;width:441pt;height:20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</w:pPr>
                      <w:r w:rsidRPr="001B480C">
                        <w:rPr>
                          <w:rFonts w:ascii="BankGothic Lt BT" w:hAnsi="BankGothic Lt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REMEMBER LRC BOOK!     </w:t>
                      </w:r>
                      <w: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          REMEMBER LRC BOOK!</w:t>
                      </w:r>
                    </w:p>
                    <w:p w:rsidR="00301BCB" w:rsidRPr="00A45367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72EBD6D9" wp14:editId="5C9E28F5">
                <wp:simplePos x="0" y="0"/>
                <wp:positionH relativeFrom="margin">
                  <wp:posOffset>1113155</wp:posOffset>
                </wp:positionH>
                <wp:positionV relativeFrom="paragraph">
                  <wp:posOffset>3265805</wp:posOffset>
                </wp:positionV>
                <wp:extent cx="5600700" cy="254000"/>
                <wp:effectExtent l="0" t="0" r="0" b="0"/>
                <wp:wrapSquare wrapText="bothSides"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</w:pPr>
                            <w:r w:rsidRPr="001B480C">
                              <w:rPr>
                                <w:rFonts w:ascii="BankGothic Lt BT" w:hAnsi="BankGothic Lt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REMEMBER LRC BOOK!     </w:t>
                            </w:r>
                            <w: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          REMEMBER LRC BOOK!</w:t>
                            </w:r>
                          </w:p>
                          <w:p w:rsidR="00301BCB" w:rsidRPr="00A45367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BD6D9" id="_x0000_s1195" type="#_x0000_t202" style="position:absolute;margin-left:87.65pt;margin-top:257.15pt;width:441pt;height:20pt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</w:pPr>
                      <w:r w:rsidRPr="001B480C">
                        <w:rPr>
                          <w:rFonts w:ascii="BankGothic Lt BT" w:hAnsi="BankGothic Lt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REMEMBER LRC BOOK!     </w:t>
                      </w:r>
                      <w: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          REMEMBER LRC BOOK!</w:t>
                      </w:r>
                    </w:p>
                    <w:p w:rsidR="00301BCB" w:rsidRPr="00A45367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3A962F06" wp14:editId="2E96C1DD">
                <wp:simplePos x="0" y="0"/>
                <wp:positionH relativeFrom="margin">
                  <wp:posOffset>1189355</wp:posOffset>
                </wp:positionH>
                <wp:positionV relativeFrom="paragraph">
                  <wp:posOffset>2846705</wp:posOffset>
                </wp:positionV>
                <wp:extent cx="5600700" cy="254000"/>
                <wp:effectExtent l="0" t="0" r="0" b="0"/>
                <wp:wrapSquare wrapText="bothSides"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</w:pPr>
                            <w:r w:rsidRPr="001B480C">
                              <w:rPr>
                                <w:rFonts w:ascii="BankGothic Lt BT" w:hAnsi="BankGothic Lt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REMEMBER LRC BOOK!     </w:t>
                            </w:r>
                            <w: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          REMEMBER LRC BOOK!</w:t>
                            </w:r>
                          </w:p>
                          <w:p w:rsidR="00301BCB" w:rsidRPr="00A45367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62F06" id="_x0000_s1196" type="#_x0000_t202" style="position:absolute;margin-left:93.65pt;margin-top:224.15pt;width:441pt;height:20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</w:pPr>
                      <w:r w:rsidRPr="001B480C">
                        <w:rPr>
                          <w:rFonts w:ascii="BankGothic Lt BT" w:hAnsi="BankGothic Lt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REMEMBER LRC BOOK!     </w:t>
                      </w:r>
                      <w: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          REMEMBER LRC BOOK!</w:t>
                      </w:r>
                    </w:p>
                    <w:p w:rsidR="00301BCB" w:rsidRPr="00A45367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6897F61A" wp14:editId="28C933D7">
                <wp:simplePos x="0" y="0"/>
                <wp:positionH relativeFrom="margin">
                  <wp:posOffset>1189355</wp:posOffset>
                </wp:positionH>
                <wp:positionV relativeFrom="paragraph">
                  <wp:posOffset>2484755</wp:posOffset>
                </wp:positionV>
                <wp:extent cx="5600700" cy="254000"/>
                <wp:effectExtent l="0" t="0" r="0" b="0"/>
                <wp:wrapSquare wrapText="bothSides"/>
                <wp:docPr id="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301BCB">
                            <w:pP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</w:pPr>
                            <w:r w:rsidRPr="001B480C">
                              <w:rPr>
                                <w:rFonts w:ascii="BankGothic Lt BT" w:hAnsi="BankGothic Lt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REMEMBER LRC BOOK!     </w:t>
                            </w:r>
                            <w: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          REMEMBER LRC BOOK!</w:t>
                            </w:r>
                          </w:p>
                          <w:p w:rsidR="00301BCB" w:rsidRPr="00A45367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01BCB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7F61A" id="_x0000_s1197" type="#_x0000_t202" style="position:absolute;margin-left:93.65pt;margin-top:195.65pt;width:441pt;height:20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" filled="f" stroked="f">
                <v:textbox>
                  <w:txbxContent>
                    <w:p w:rsidR="00301BCB" w:rsidRPr="00301BCB" w:rsidRDefault="00301BCB" w:rsidP="00301BCB">
                      <w:pP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</w:pPr>
                      <w:r w:rsidRPr="001B480C">
                        <w:rPr>
                          <w:rFonts w:ascii="BankGothic Lt BT" w:hAnsi="BankGothic Lt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REMEMBER LRC BOOK!     </w:t>
                      </w:r>
                      <w: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          REMEMBER LRC BOOK!</w:t>
                      </w:r>
                    </w:p>
                    <w:p w:rsidR="00301BCB" w:rsidRPr="00A45367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01BCB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480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49D68444" wp14:editId="459CF148">
                <wp:simplePos x="0" y="0"/>
                <wp:positionH relativeFrom="margin">
                  <wp:posOffset>1179830</wp:posOffset>
                </wp:positionH>
                <wp:positionV relativeFrom="paragraph">
                  <wp:posOffset>2132330</wp:posOffset>
                </wp:positionV>
                <wp:extent cx="5600700" cy="254000"/>
                <wp:effectExtent l="0" t="0" r="0" b="0"/>
                <wp:wrapSquare wrapText="bothSides"/>
                <wp:docPr id="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01BCB" w:rsidRDefault="00301BCB" w:rsidP="001B480C">
                            <w:pP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</w:pPr>
                            <w:r w:rsidRPr="001B480C">
                              <w:rPr>
                                <w:rFonts w:ascii="BankGothic Lt BT" w:hAnsi="BankGothic Lt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REMEMBER LRC BOOK!     </w:t>
                            </w:r>
                            <w:r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301BCB">
                              <w:rPr>
                                <w:rFonts w:ascii="Proxy 1" w:hAnsi="Proxy 1" w:cs="Proxy 1"/>
                                <w:b/>
                                <w:color w:val="FFFFFF" w:themeColor="background1"/>
                              </w:rPr>
                              <w:t xml:space="preserve">           REMEMBER LRC BOOK!</w:t>
                            </w:r>
                          </w:p>
                          <w:p w:rsidR="00301BCB" w:rsidRPr="00A45367" w:rsidRDefault="00301BCB" w:rsidP="001B480C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1B480C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8444" id="_x0000_s1198" type="#_x0000_t202" style="position:absolute;margin-left:92.9pt;margin-top:167.9pt;width:441pt;height:20pt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" filled="f" stroked="f">
                <v:textbox>
                  <w:txbxContent>
                    <w:p w:rsidR="00301BCB" w:rsidRPr="00301BCB" w:rsidRDefault="00301BCB" w:rsidP="001B480C">
                      <w:pP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</w:pPr>
                      <w:r w:rsidRPr="001B480C">
                        <w:rPr>
                          <w:rFonts w:ascii="BankGothic Lt BT" w:hAnsi="BankGothic Lt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REMEMBER LRC BOOK!     </w:t>
                      </w:r>
                      <w:r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</w:t>
                      </w:r>
                      <w:r w:rsidRPr="00301BCB">
                        <w:rPr>
                          <w:rFonts w:ascii="Proxy 1" w:hAnsi="Proxy 1" w:cs="Proxy 1"/>
                          <w:b/>
                          <w:color w:val="FFFFFF" w:themeColor="background1"/>
                        </w:rPr>
                        <w:t xml:space="preserve">           REMEMBER LRC BOOK!</w:t>
                      </w:r>
                    </w:p>
                    <w:p w:rsidR="00301BCB" w:rsidRPr="00A45367" w:rsidRDefault="00301BCB" w:rsidP="001B480C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1B480C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480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30E1230F" wp14:editId="480AD05D">
                <wp:simplePos x="0" y="0"/>
                <wp:positionH relativeFrom="margin">
                  <wp:align>center</wp:align>
                </wp:positionH>
                <wp:positionV relativeFrom="paragraph">
                  <wp:posOffset>1065530</wp:posOffset>
                </wp:positionV>
                <wp:extent cx="5362575" cy="279400"/>
                <wp:effectExtent l="0" t="0" r="0" b="6350"/>
                <wp:wrapSquare wrapText="bothSides"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1B480C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1B480C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230F" id="_x0000_s1199" type="#_x0000_t202" style="position:absolute;margin-left:0;margin-top:83.9pt;width:422.25pt;height:22pt;z-index:252065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" filled="f" stroked="f">
                <v:textbox>
                  <w:txbxContent>
                    <w:p w:rsidR="00301BCB" w:rsidRPr="008B3D03" w:rsidRDefault="00301BCB" w:rsidP="001B480C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1B480C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480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67840" behindDoc="0" locked="0" layoutInCell="1" allowOverlap="1" wp14:anchorId="61E8586C" wp14:editId="299522DE">
                <wp:simplePos x="0" y="0"/>
                <wp:positionH relativeFrom="margin">
                  <wp:align>center</wp:align>
                </wp:positionH>
                <wp:positionV relativeFrom="paragraph">
                  <wp:posOffset>1408430</wp:posOffset>
                </wp:positionV>
                <wp:extent cx="5362575" cy="279400"/>
                <wp:effectExtent l="0" t="0" r="0" b="6350"/>
                <wp:wrapSquare wrapText="bothSides"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1B480C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1B480C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8586C" id="_x0000_s1200" type="#_x0000_t202" style="position:absolute;margin-left:0;margin-top:110.9pt;width:422.25pt;height:22pt;z-index:252067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" filled="f" stroked="f">
                <v:textbox>
                  <w:txbxContent>
                    <w:p w:rsidR="00301BCB" w:rsidRPr="008B3D03" w:rsidRDefault="00301BCB" w:rsidP="001B480C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1B480C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480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69888" behindDoc="0" locked="0" layoutInCell="1" allowOverlap="1" wp14:anchorId="59676D3F" wp14:editId="6FD6F87A">
                <wp:simplePos x="0" y="0"/>
                <wp:positionH relativeFrom="margin">
                  <wp:align>center</wp:align>
                </wp:positionH>
                <wp:positionV relativeFrom="paragraph">
                  <wp:posOffset>1751330</wp:posOffset>
                </wp:positionV>
                <wp:extent cx="5362575" cy="279400"/>
                <wp:effectExtent l="0" t="0" r="0" b="6350"/>
                <wp:wrapSquare wrapText="bothSides"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1B480C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1B480C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76D3F" id="_x0000_s1201" type="#_x0000_t202" style="position:absolute;margin-left:0;margin-top:137.9pt;width:422.25pt;height:22pt;z-index:252069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" filled="f" stroked="f">
                <v:textbox>
                  <w:txbxContent>
                    <w:p w:rsidR="00301BCB" w:rsidRPr="008B3D03" w:rsidRDefault="00301BCB" w:rsidP="001B480C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1B480C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480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2507646C" wp14:editId="27A43FB4">
                <wp:simplePos x="0" y="0"/>
                <wp:positionH relativeFrom="margin">
                  <wp:posOffset>817880</wp:posOffset>
                </wp:positionH>
                <wp:positionV relativeFrom="paragraph">
                  <wp:posOffset>665480</wp:posOffset>
                </wp:positionV>
                <wp:extent cx="5362575" cy="279400"/>
                <wp:effectExtent l="0" t="0" r="0" b="6350"/>
                <wp:wrapSquare wrapText="bothSides"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1B480C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1B480C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7646C" id="_x0000_s1202" type="#_x0000_t202" style="position:absolute;margin-left:64.4pt;margin-top:52.4pt;width:422.25pt;height:22pt;z-index:25206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" filled="f" stroked="f">
                <v:textbox>
                  <w:txbxContent>
                    <w:p w:rsidR="00301BCB" w:rsidRPr="008B3D03" w:rsidRDefault="00301BCB" w:rsidP="001B480C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1B480C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480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632CA645" wp14:editId="42F382A7">
                <wp:simplePos x="0" y="0"/>
                <wp:positionH relativeFrom="margin">
                  <wp:posOffset>798830</wp:posOffset>
                </wp:positionH>
                <wp:positionV relativeFrom="paragraph">
                  <wp:posOffset>322580</wp:posOffset>
                </wp:positionV>
                <wp:extent cx="5362575" cy="279400"/>
                <wp:effectExtent l="0" t="0" r="0" b="6350"/>
                <wp:wrapSquare wrapText="bothSides"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1B480C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1B480C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CA645" id="_x0000_s1203" type="#_x0000_t202" style="position:absolute;margin-left:62.9pt;margin-top:25.4pt;width:422.25pt;height:22pt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" filled="f" stroked="f">
                <v:textbox>
                  <w:txbxContent>
                    <w:p w:rsidR="00301BCB" w:rsidRPr="008B3D03" w:rsidRDefault="00301BCB" w:rsidP="001B480C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1B480C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480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59648" behindDoc="0" locked="0" layoutInCell="1" allowOverlap="1" wp14:anchorId="12E8157D" wp14:editId="6C8D2790">
                <wp:simplePos x="0" y="0"/>
                <wp:positionH relativeFrom="margin">
                  <wp:posOffset>798830</wp:posOffset>
                </wp:positionH>
                <wp:positionV relativeFrom="paragraph">
                  <wp:posOffset>28575</wp:posOffset>
                </wp:positionV>
                <wp:extent cx="5362575" cy="279400"/>
                <wp:effectExtent l="0" t="0" r="0" b="6350"/>
                <wp:wrapSquare wrapText="bothSides"/>
                <wp:docPr id="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8B3D03" w:rsidRDefault="00301BCB" w:rsidP="001B480C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REMEMBER LRC BOOK!                     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B3D03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REMEMBER LRC BOOK!         </w:t>
                            </w:r>
                          </w:p>
                          <w:p w:rsidR="00301BCB" w:rsidRPr="00DE175A" w:rsidRDefault="00301BCB" w:rsidP="001B480C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8157D" id="_x0000_s1204" type="#_x0000_t202" style="position:absolute;margin-left:62.9pt;margin-top:2.25pt;width:422.25pt;height:22pt;z-index:252059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" filled="f" stroked="f">
                <v:textbox>
                  <w:txbxContent>
                    <w:p w:rsidR="00301BCB" w:rsidRPr="008B3D03" w:rsidRDefault="00301BCB" w:rsidP="001B480C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REMEMBER LRC BOOK!                      </w:t>
                      </w: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8B3D03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REMEMBER LRC BOOK!         </w:t>
                      </w:r>
                    </w:p>
                    <w:p w:rsidR="00301BCB" w:rsidRPr="00DE175A" w:rsidRDefault="00301BCB" w:rsidP="001B480C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480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7E33A044" wp14:editId="1D9852B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7229475" cy="2085975"/>
                <wp:effectExtent l="0" t="0" r="9525" b="9525"/>
                <wp:wrapSquare wrapText="bothSides"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2085975"/>
                          <a:chOff x="0" y="0"/>
                          <a:chExt cx="7134225" cy="2085975"/>
                        </a:xfrm>
                      </wpg:grpSpPr>
                      <pic:pic xmlns:pic="http://schemas.openxmlformats.org/drawingml/2006/picture">
                        <pic:nvPicPr>
                          <pic:cNvPr id="395" name="Picture 395" descr="http://kawaii.kawaii.at/img/pink-glitter-skull-fabric-bunny-stars-163047-2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0575" y="9525"/>
                            <a:ext cx="25336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6" name="Picture 396" descr="http://kawaii.kawaii.at/img/pink-glitter-skull-fabric-bunny-stars-163047-2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9525"/>
                            <a:ext cx="25336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7" name="Picture 397" descr="http://kawaii.kawaii.at/img/pink-glitter-skull-fabric-bunny-stars-163047-2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5E3A5D" id="Group 398" o:spid="_x0000_s1026" style="position:absolute;margin-left:0;margin-top:0;width:569.25pt;height:164.25pt;z-index:252057600;mso-position-horizontal:left;mso-position-horizontal-relative:margin;mso-width-relative:margin" coordsize="71342,20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">
                <v:shape id="Picture 395" o:spid="_x0000_s1027" type="#_x0000_t75" alt="http://kawaii.kawaii.at/img/pink-glitter-skull-fabric-bunny-stars-163047-2.jpg" style="position:absolute;left:46005;top:95;width:25337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qgrLCAAAA3AAAAA8AAABkcnMvZG93bnJldi54bWxEj0FrAjEUhO8F/0N4greaVVvpbo0igtSj&#10;VYvXR/K6u7h5WTbRTf99Iwgeh5n5hlmsom3EjTpfO1YwGWcgiLUzNZcKTsft6wcIH5ANNo5JwR95&#10;WC0HLwssjOv5m26HUIoEYV+ggiqEtpDS64os+rFriZP36zqLIcmulKbDPsFtI6dZNpcWa04LFba0&#10;qUhfDler4JzbnTv7+BX7t1BOa61/8r1WajSM608QgWJ4hh/tnVEwy9/hfiYd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aoKywgAAANwAAAAPAAAAAAAAAAAAAAAAAJ8C&#10;AABkcnMvZG93bnJldi54bWxQSwUGAAAAAAQABAD3AAAAjgMAAAAA&#10;">
                  <v:imagedata r:id="rId60" o:title="pink-glitter-skull-fabric-bunny-stars-163047-2"/>
                  <v:path arrowok="t"/>
                </v:shape>
                <v:shape id="Picture 396" o:spid="_x0000_s1028" type="#_x0000_t75" alt="http://kawaii.kawaii.at/img/pink-glitter-skull-fabric-bunny-stars-163047-2.jpg" style="position:absolute;left:22860;top:95;width:25336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4HMXDAAAA3AAAAA8AAABkcnMvZG93bnJldi54bWxEj09rAjEUxO9Cv0N4BW+arYp0t0YpQqlH&#10;/7Ts9ZG87i7dvCyb6MZvbwTB4zAzv2FWm2hbcaHeN44VvE0zEMTamYYrBT+nr8k7CB+QDbaOScGV&#10;PGzWL6MVFsYNfKDLMVQiQdgXqKAOoSuk9Lomi37qOuLk/bneYkiyr6TpcUhw28pZli2lxYbTQo0d&#10;bWvS/8ezVVDmdudKH7/jsAjVrNH6N99rpcav8fMDRKAYnuFHe2cUzPMl3M+kI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gcxcMAAADcAAAADwAAAAAAAAAAAAAAAACf&#10;AgAAZHJzL2Rvd25yZXYueG1sUEsFBgAAAAAEAAQA9wAAAI8DAAAAAA==&#10;">
                  <v:imagedata r:id="rId60" o:title="pink-glitter-skull-fabric-bunny-stars-163047-2"/>
                  <v:path arrowok="t"/>
                </v:shape>
                <v:shape id="Picture 397" o:spid="_x0000_s1029" type="#_x0000_t75" alt="http://kawaii.kawaii.at/img/pink-glitter-skull-fabric-bunny-stars-163047-2.jpg" style="position:absolute;width:25336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0uV7CAAAA3AAAAA8AAABkcnMvZG93bnJldi54bWxEj0FrAjEUhO8F/0N4greaVUvtbo0igtSj&#10;VYvXR/K6u7h5WTbRTf99Iwgeh5n5hlmsom3EjTpfO1YwGWcgiLUzNZcKTsft6wcIH5ANNo5JwR95&#10;WC0HLwssjOv5m26HUIoEYV+ggiqEtpDS64os+rFriZP36zqLIcmulKbDPsFtI6dZ9i4t1pwWKmxp&#10;U5G+HK5WwTm3O3f28Sv2b6Gc1lr/5Hut1GgY158gAsXwDD/aO6Ngls/hfiYd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9LlewgAAANwAAAAPAAAAAAAAAAAAAAAAAJ8C&#10;AABkcnMvZG93bnJldi54bWxQSwUGAAAAAAQABAD3AAAAjgMAAAAA&#10;">
                  <v:imagedata r:id="rId60" o:title="pink-glitter-skull-fabric-bunny-stars-163047-2"/>
                  <v:path arrowok="t"/>
                </v:shape>
                <w10:wrap type="square" anchorx="margin"/>
              </v:group>
            </w:pict>
          </mc:Fallback>
        </mc:AlternateContent>
      </w:r>
      <w:r w:rsidR="00C773D8">
        <w:br w:type="page"/>
      </w:r>
    </w:p>
    <w:p w:rsidR="00AB7CC9" w:rsidRDefault="007F2F58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23FEF656" wp14:editId="073CF3F9">
                <wp:simplePos x="0" y="0"/>
                <wp:positionH relativeFrom="margin">
                  <wp:posOffset>830580</wp:posOffset>
                </wp:positionH>
                <wp:positionV relativeFrom="paragraph">
                  <wp:posOffset>2081530</wp:posOffset>
                </wp:positionV>
                <wp:extent cx="5956300" cy="266700"/>
                <wp:effectExtent l="0" t="0" r="0" b="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0000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FF0000"/>
                              </w:rPr>
                              <w:t>REMEMBER LRC BOOK!                       REMEMBER LRC BOOK!</w:t>
                            </w:r>
                          </w:p>
                          <w:p w:rsidR="00301BCB" w:rsidRPr="0039584D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EF656" id="_x0000_s1205" type="#_x0000_t202" style="position:absolute;margin-left:65.4pt;margin-top:163.9pt;width:469pt;height:21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FF0000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FF0000"/>
                        </w:rPr>
                        <w:t>REMEMBER LRC BOOK!                       REMEMBER LRC BOOK!</w:t>
                      </w:r>
                    </w:p>
                    <w:p w:rsidR="00301BCB" w:rsidRPr="0039584D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749CFCE3" wp14:editId="459E73BF">
                <wp:simplePos x="0" y="0"/>
                <wp:positionH relativeFrom="margin">
                  <wp:posOffset>808355</wp:posOffset>
                </wp:positionH>
                <wp:positionV relativeFrom="paragraph">
                  <wp:posOffset>1703705</wp:posOffset>
                </wp:positionV>
                <wp:extent cx="5956300" cy="266700"/>
                <wp:effectExtent l="0" t="0" r="0" b="0"/>
                <wp:wrapSquare wrapText="bothSides"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F58" w:rsidRPr="0039584D" w:rsidRDefault="007F2F58" w:rsidP="007F2F58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0000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FF0000"/>
                              </w:rPr>
                              <w:t>REMEMBER LRC BOOK!                       REMEMBER LRC BOOK!</w:t>
                            </w:r>
                          </w:p>
                          <w:p w:rsidR="007F2F58" w:rsidRPr="0039584D" w:rsidRDefault="007F2F58" w:rsidP="007F2F58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7F2F58" w:rsidRPr="00DE175A" w:rsidRDefault="007F2F58" w:rsidP="007F2F58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FCE3" id="_x0000_s1206" type="#_x0000_t202" style="position:absolute;margin-left:63.65pt;margin-top:134.15pt;width:469pt;height:21pt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" filled="f" stroked="f">
                <v:textbox>
                  <w:txbxContent>
                    <w:p w:rsidR="007F2F58" w:rsidRPr="0039584D" w:rsidRDefault="007F2F58" w:rsidP="007F2F58">
                      <w:pPr>
                        <w:rPr>
                          <w:rFonts w:ascii="BankGothic Md BT" w:hAnsi="BankGothic Md BT" w:cs="Consolas"/>
                          <w:b/>
                          <w:color w:val="FF0000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FF0000"/>
                        </w:rPr>
                        <w:t>REMEMBER LRC BOOK!                       REMEMBER LRC BOOK!</w:t>
                      </w:r>
                    </w:p>
                    <w:p w:rsidR="007F2F58" w:rsidRPr="0039584D" w:rsidRDefault="007F2F58" w:rsidP="007F2F58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7F2F58" w:rsidRPr="00DE175A" w:rsidRDefault="007F2F58" w:rsidP="007F2F58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1BC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0590" behindDoc="0" locked="0" layoutInCell="1" allowOverlap="1" wp14:anchorId="0C69F516" wp14:editId="57EBFF31">
                <wp:simplePos x="0" y="0"/>
                <wp:positionH relativeFrom="column">
                  <wp:posOffset>-1270</wp:posOffset>
                </wp:positionH>
                <wp:positionV relativeFrom="paragraph">
                  <wp:posOffset>0</wp:posOffset>
                </wp:positionV>
                <wp:extent cx="7277100" cy="1809750"/>
                <wp:effectExtent l="0" t="0" r="0" b="0"/>
                <wp:wrapSquare wrapText="bothSides"/>
                <wp:docPr id="477" name="Group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0" cy="1809750"/>
                          <a:chOff x="0" y="0"/>
                          <a:chExt cx="7277100" cy="1809750"/>
                        </a:xfrm>
                      </wpg:grpSpPr>
                      <wpg:grpSp>
                        <wpg:cNvPr id="451" name="Group 451"/>
                        <wpg:cNvGrpSpPr/>
                        <wpg:grpSpPr>
                          <a:xfrm>
                            <a:off x="0" y="0"/>
                            <a:ext cx="7277100" cy="393700"/>
                            <a:chOff x="0" y="0"/>
                            <a:chExt cx="7277100" cy="509270"/>
                          </a:xfrm>
                        </wpg:grpSpPr>
                        <pic:pic xmlns:pic="http://schemas.openxmlformats.org/drawingml/2006/picture">
                          <pic:nvPicPr>
                            <pic:cNvPr id="446" name="Picture 4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7" name="Picture 4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628775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8" name="Picture 4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23850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9" name="Picture 4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62915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0" name="Picture 4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561975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53" name="Group 453"/>
                        <wpg:cNvGrpSpPr/>
                        <wpg:grpSpPr>
                          <a:xfrm>
                            <a:off x="0" y="371475"/>
                            <a:ext cx="7277100" cy="361950"/>
                            <a:chOff x="0" y="0"/>
                            <a:chExt cx="7277100" cy="509270"/>
                          </a:xfrm>
                        </wpg:grpSpPr>
                        <pic:pic xmlns:pic="http://schemas.openxmlformats.org/drawingml/2006/picture">
                          <pic:nvPicPr>
                            <pic:cNvPr id="454" name="Picture 4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5" name="Picture 4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628775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6" name="Picture 4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23850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7" name="Picture 4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62915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8" name="Picture 4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561975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59" name="Group 459"/>
                        <wpg:cNvGrpSpPr/>
                        <wpg:grpSpPr>
                          <a:xfrm>
                            <a:off x="0" y="704850"/>
                            <a:ext cx="7277100" cy="390525"/>
                            <a:chOff x="0" y="0"/>
                            <a:chExt cx="7277100" cy="509270"/>
                          </a:xfrm>
                        </wpg:grpSpPr>
                        <pic:pic xmlns:pic="http://schemas.openxmlformats.org/drawingml/2006/picture">
                          <pic:nvPicPr>
                            <pic:cNvPr id="460" name="Picture 4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1" name="Picture 4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628775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2" name="Picture 4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23850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3" name="Picture 4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62915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4" name="Picture 4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561975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65" name="Group 465"/>
                        <wpg:cNvGrpSpPr/>
                        <wpg:grpSpPr>
                          <a:xfrm>
                            <a:off x="0" y="1085850"/>
                            <a:ext cx="7277100" cy="361950"/>
                            <a:chOff x="0" y="0"/>
                            <a:chExt cx="7277100" cy="509270"/>
                          </a:xfrm>
                        </wpg:grpSpPr>
                        <pic:pic xmlns:pic="http://schemas.openxmlformats.org/drawingml/2006/picture">
                          <pic:nvPicPr>
                            <pic:cNvPr id="466" name="Picture 4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7" name="Picture 4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628775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8" name="Picture 46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23850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9" name="Picture 4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62915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0" name="Picture 47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561975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71" name="Group 471"/>
                        <wpg:cNvGrpSpPr/>
                        <wpg:grpSpPr>
                          <a:xfrm>
                            <a:off x="0" y="1447800"/>
                            <a:ext cx="7277100" cy="361950"/>
                            <a:chOff x="0" y="0"/>
                            <a:chExt cx="7277100" cy="509270"/>
                          </a:xfrm>
                        </wpg:grpSpPr>
                        <pic:pic xmlns:pic="http://schemas.openxmlformats.org/drawingml/2006/picture">
                          <pic:nvPicPr>
                            <pic:cNvPr id="472" name="Picture 47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3" name="Picture 4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628775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Picture 4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23850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Picture 4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62915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6" name="Picture 4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5619750" y="0"/>
                              <a:ext cx="1657350" cy="509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E523FD" id="Group 477" o:spid="_x0000_s1026" style="position:absolute;margin-left:-.1pt;margin-top:0;width:573pt;height:142.5pt;z-index:251630590" coordsize="72771,1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8hILKknBAABJ&#10;wQAAFQAAAGRycy9tZWRpYS9pbWFnZTMuanBlZ//Y/+AAEEpGSUYAAQEBANwA3AAA/9sAQwACAQEC&#10;AQECAgICAgICAgMFAwMDAwMGBAQDBQcGBwcHBgcHCAkLCQgICggHBwoNCgoLDAwMDAcJDg8NDA4L&#10;DAwM/9sAQwECAgIDAwMGAwMGDAgHCAwMDAwMDAwMDAwMDAwMDAwMDAwMDAwMDAwMDAwMDAwMDAwM&#10;DAwMDAwMDAwMDAwMDAwM/8AAEQgAng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">
                <v:group id="Group 451" o:spid="_x0000_s1027" style="position:absolute;width:72771;height:3937" coordsize="72771,5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Picture 446" o:spid="_x0000_s1028" type="#_x0000_t75" style="position:absolute;width:16573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5eabFAAAA3AAAAA8AAABkcnMvZG93bnJldi54bWxEj11LwzAUhu8F/0M4g925tKMMqcuGbChj&#10;eKH7wNuz5qwpNieliWvmrzeCsMuX9+PhnS+jbcWFet84VpBPMhDEldMN1woO+5eHRxA+IGtsHZOC&#10;K3lYLu7v5lhqN/AHXXahFmmEfYkKTAhdKaWvDFn0E9cRJ+/seoshyb6WuschjdtWTrNsJi02nAgG&#10;O1oZqr523zZxX3/q7VuxXsfP/DDk785MT8eo1HgUn59ABIrhFv5vb7SCopjB35l0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+XmmxQAAANwAAAAPAAAAAAAAAAAAAAAA&#10;AJ8CAABkcnMvZG93bnJldi54bWxQSwUGAAAAAAQABAD3AAAAkQMAAAAA&#10;">
                    <v:imagedata r:id="rId64" o:title="" croptop="26709f"/>
                    <v:path arrowok="t"/>
                  </v:shape>
                  <v:shape id="Picture 447" o:spid="_x0000_s1029" type="#_x0000_t75" style="position:absolute;left:16287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13D3FAAAA3AAAAA8AAABkcnMvZG93bnJldi54bWxEj11LwzAUhu8F/0M4wu5c2lFUumVjbGyI&#10;eOG+2O2xOTZlzUlp4hr99UYQvHx5Px7e2SLaVlyp941jBfk4A0FcOd1wreB42Nw/gfABWWPrmBR8&#10;kYfF/PZmhqV2A+/oug+1SCPsS1RgQuhKKX1lyKIfu444eR+utxiS7GupexzSuG3lJMsepMWGE8Fg&#10;RytD1WX/aRN3+12/vBbrdTznxyF/c2byfopKje7icgoiUAz/4b/2s1ZQFI/weyYdAT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tdw9xQAAANwAAAAPAAAAAAAAAAAAAAAA&#10;AJ8CAABkcnMvZG93bnJldi54bWxQSwUGAAAAAAQABAD3AAAAkQMAAAAA&#10;">
                    <v:imagedata r:id="rId64" o:title="" croptop="26709f"/>
                    <v:path arrowok="t"/>
                  </v:shape>
                  <v:shape id="Picture 448" o:spid="_x0000_s1030" type="#_x0000_t75" style="position:absolute;left:32385;width:16573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SE/CAAAA3AAAAA8AAABkcnMvZG93bnJldi54bWxET0tLw0AQvgv9D8sI3uwmJYjEbotYKiIe&#10;tA+8jtkxG8zOhuzarP565yD0+PG9l+vse3WiMXaBDZTzAhRxE2zHrYHDfnt9CyomZIt9YDLwQxHW&#10;q9nFEmsbJn6j0y61SkI41mjApTTUWsfGkcc4DwOxcJ9h9JgEjq22I04S7nu9KIob7bFjaXA40IOj&#10;5mv37aX38bd9fqk2m/xeHqbyNbjFxzEbc3WZ7+9AJcrpLP53P1kDVSVr5YwcAb3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KkhPwgAAANwAAAAPAAAAAAAAAAAAAAAAAJ8C&#10;AABkcnMvZG93bnJldi54bWxQSwUGAAAAAAQABAD3AAAAjgMAAAAA&#10;">
                    <v:imagedata r:id="rId64" o:title="" croptop="26709f"/>
                    <v:path arrowok="t"/>
                  </v:shape>
                  <v:shape id="Picture 449" o:spid="_x0000_s1031" type="#_x0000_t75" style="position:absolute;left:46291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7dTFAAAA3AAAAA8AAABkcnMvZG93bnJldi54bWxEj11LwzAUhu8F/0M4wu5c2lFEu2VjbGyI&#10;eOG+2O2xOTZlzUlp4hr99UYQvHx5Px7e2SLaVlyp941jBfk4A0FcOd1wreB42Nw/gvABWWPrmBR8&#10;kYfF/PZmhqV2A+/oug+1SCPsS1RgQuhKKX1lyKIfu444eR+utxiS7GupexzSuG3lJMsepMWGE8Fg&#10;RytD1WX/aRN3+12/vBbrdTznxyF/c2byfopKje7icgoiUAz/4b/2s1ZQFE/weyYdAT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Zu3UxQAAANwAAAAPAAAAAAAAAAAAAAAA&#10;AJ8CAABkcnMvZG93bnJldi54bWxQSwUGAAAAAAQABAD3AAAAkQMAAAAA&#10;">
                    <v:imagedata r:id="rId64" o:title="" croptop="26709f"/>
                    <v:path arrowok="t"/>
                  </v:shape>
                  <v:shape id="Picture 450" o:spid="_x0000_s1032" type="#_x0000_t75" style="position:absolute;left:56197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F0pTDAAAA3AAAAA8AAABkcnMvZG93bnJldi54bWxET0tLAzEQvgv9D2EK3mx2SxXZNi1iUUQ8&#10;aB/0Om7GzeJmsmxiN/rrnYPg8eN7rzbZd+pMQ2wDGyhnBSjiOtiWGwOH/cPVLaiYkC12gcnAN0XY&#10;rCcXK6xsGPmNzrvUKAnhWKEBl1JfaR1rRx7jLPTEwn2EwWMSODTaDjhKuO/0vChutMeWpcFhT/eO&#10;6s/dl5fex5/m+WWx3eZTeRjL1+Dm78dszOU03y1BJcrpX/znfrIGFtcyX87IEd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XSlMMAAADcAAAADwAAAAAAAAAAAAAAAACf&#10;AgAAZHJzL2Rvd25yZXYueG1sUEsFBgAAAAAEAAQA9wAAAI8DAAAAAA==&#10;">
                    <v:imagedata r:id="rId64" o:title="" croptop="26709f"/>
                    <v:path arrowok="t"/>
                  </v:shape>
                </v:group>
                <v:group id="Group 453" o:spid="_x0000_s1033" style="position:absolute;top:3714;width:72771;height:3620" coordsize="72771,5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Picture 454" o:spid="_x0000_s1034" type="#_x0000_t75" style="position:absolute;width:16573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qZp7HAAAA3AAAAA8AAABkcnMvZG93bnJldi54bWxEj91qwkAUhO8LfYflFLyrm0r8IbqKLRZb&#10;BKGxFS+P2dMkmD0bstskvr1bKPRymJlvmMWqN5VoqXGlZQVPwwgEcWZ1ybmCz8Pr4wyE88gaK8uk&#10;4EoOVsv7uwUm2nb8QW3qcxEg7BJUUHhfJ1K6rCCDbmhr4uB928agD7LJpW6wC3BTyVEUTaTBksNC&#10;gTW9FJRd0h+joPvavJ/313h7et6VuzbtRjSdHJUaPPTrOQhPvf8P/7XftIJ4HMPvmXAE5PI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qZp7HAAAA3AAAAA8AAAAAAAAAAAAA&#10;AAAAnwIAAGRycy9kb3ducmV2LnhtbFBLBQYAAAAABAAEAPcAAACTAwAAAAA=&#10;">
                    <v:imagedata r:id="rId65" o:title="" croptop="26709f"/>
                    <v:path arrowok="t"/>
                  </v:shape>
                  <v:shape id="Picture 455" o:spid="_x0000_s1035" type="#_x0000_t75" style="position:absolute;left:16287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mwwXHAAAA3AAAAA8AAABkcnMvZG93bnJldi54bWxEj91qwkAUhO8F32E5gne6Ufwp0VVsqbRF&#10;KDSt4uUxe0xCs2dDdpvEt+8WCl4OM/MNs952phQN1a6wrGAyjkAQp1YXnCn4+tyPHkA4j6yxtEwK&#10;buRgu+n31hhr2/IHNYnPRICwi1FB7n0VS+nSnAy6sa2Ig3e1tUEfZJ1JXWMb4KaU0yhaSIMFh4Uc&#10;K3rKKf1OfoyC9vj8dnm/zV7Oj4fi0CTtlJaLk1LDQbdbgfDU+Xv4v/2qFczmc/g7E46A3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mwwXHAAAA3AAAAA8AAAAAAAAAAAAA&#10;AAAAnwIAAGRycy9kb3ducmV2LnhtbFBLBQYAAAAABAAEAPcAAACTAwAAAAA=&#10;">
                    <v:imagedata r:id="rId65" o:title="" croptop="26709f"/>
                    <v:path arrowok="t"/>
                  </v:shape>
                  <v:shape id="Picture 456" o:spid="_x0000_s1036" type="#_x0000_t75" style="position:absolute;left:32385;width:16573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0XXLHAAAA3AAAAA8AAABkcnMvZG93bnJldi54bWxEj0FrwkAUhO+F/oflFbzVTcVGia6iYmmL&#10;IDS24vGZfU2C2bchu03iv3cLhR6HmfmGmS97U4mWGldaVvA0jEAQZ1aXnCv4PLw8TkE4j6yxskwK&#10;ruRgubi/m2Oibccf1KY+FwHCLkEFhfd1IqXLCjLohrYmDt63bQz6IJtc6ga7ADeVHEVRLA2WHBYK&#10;rGlTUHZJf4yC7mv7ft5fx6+n9a7ctWk3okl8VGrw0K9mIDz1/j/8137TCsbPMfyeCUd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q0XXLHAAAA3AAAAA8AAAAAAAAAAAAA&#10;AAAAnwIAAGRycy9kb3ducmV2LnhtbFBLBQYAAAAABAAEAPcAAACTAwAAAAA=&#10;">
                    <v:imagedata r:id="rId65" o:title="" croptop="26709f"/>
                    <v:path arrowok="t"/>
                  </v:shape>
                  <v:shape id="Picture 457" o:spid="_x0000_s1037" type="#_x0000_t75" style="position:absolute;left:46291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4+OnHAAAA3AAAAA8AAABkcnMvZG93bnJldi54bWxEj0FrwkAUhO+C/2F5gjfdKFZLdBVbKm0R&#10;hKZVPD6zzyQ0+zZkt0n8991CweMwM98wq01nStFQ7QrLCibjCARxanXBmYKvz93oEYTzyBpLy6Tg&#10;Rg42635vhbG2LX9Qk/hMBAi7GBXk3lexlC7NyaAb24o4eFdbG/RB1pnUNbYBbko5jaK5NFhwWMix&#10;ouec0u/kxyhojy/vl8Nt9np+2hf7JmmntJiflBoOuu0ShKfO38P/7TetYPawgL8z4Qj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4+OnHAAAA3AAAAA8AAAAAAAAAAAAA&#10;AAAAnwIAAGRycy9kb3ducmV2LnhtbFBLBQYAAAAABAAEAPcAAACTAwAAAAA=&#10;">
                    <v:imagedata r:id="rId65" o:title="" croptop="26709f"/>
                    <v:path arrowok="t"/>
                  </v:shape>
                  <v:shape id="Picture 458" o:spid="_x0000_s1038" type="#_x0000_t75" style="position:absolute;left:56197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nbJvEAAAA3AAAAA8AAABkcnMvZG93bnJldi54bWxET01rwkAQvRf6H5YpeNNNxaqkrqJiqSII&#10;Ri09TrPTJJidDdltEv+9exB6fLzv2aIzpWiodoVlBa+DCARxanXBmYLz6aM/BeE8ssbSMim4kYPF&#10;/PlphrG2LR+pSXwmQgi7GBXk3lexlC7NyaAb2Io4cL+2NugDrDOpa2xDuCnlMIrG0mDBoSHHitY5&#10;pdfkzyhoL5vdz+E2+vxe7Yt9k7RDmoy/lOq9dMt3EJ46/y9+uLdawegtrA1nwhG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nbJvEAAAA3AAAAA8AAAAAAAAAAAAAAAAA&#10;nwIAAGRycy9kb3ducmV2LnhtbFBLBQYAAAAABAAEAPcAAACQAwAAAAA=&#10;">
                    <v:imagedata r:id="rId65" o:title="" croptop="26709f"/>
                    <v:path arrowok="t"/>
                  </v:shape>
                </v:group>
                <v:group id="Group 459" o:spid="_x0000_s1039" style="position:absolute;top:7048;width:72771;height:3905" coordsize="72771,5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Picture 460" o:spid="_x0000_s1040" type="#_x0000_t75" style="position:absolute;width:16573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Ya3CAAAA3AAAAA8AAABkcnMvZG93bnJldi54bWxET8tqwkAU3Rf8h+EK3RSdtASp0VEkpW0E&#10;N1o/4JK5JsHMnZCZvP6+sxBcHs57ux9NLXpqXWVZwfsyAkGcW11xoeD69734BOE8ssbaMimYyMF+&#10;N3vZYqLtwGfqL74QIYRdggpK75tESpeXZNAtbUMcuJttDfoA20LqFocQbmr5EUUrabDi0FBiQ2lJ&#10;+f3SGQU/92w8rd+6oz2n2e/XaWrSPj4q9TofDxsQnkb/FD/cmVYQr8L8cCYcAb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G2GtwgAAANwAAAAPAAAAAAAAAAAAAAAAAJ8C&#10;AABkcnMvZG93bnJldi54bWxQSwUGAAAAAAQABAD3AAAAjgMAAAAA&#10;">
                    <v:imagedata r:id="rId66" o:title="" croptop="26709f"/>
                    <v:path arrowok="t"/>
                  </v:shape>
                  <v:shape id="Picture 461" o:spid="_x0000_s1041" type="#_x0000_t75" style="position:absolute;left:16287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XxDbFAAAA3AAAAA8AAABkcnMvZG93bnJldi54bWxEj9GKwjAURN8F/yHcBV9EU0Vk7RpFKroV&#10;+qK7H3Bp7rbF5qY0sda/NwuCj8PMnGHW297UoqPWVZYVzKYRCOLc6ooLBb8/h8knCOeRNdaWScGD&#10;HGw3w8EaY23vfKbu4gsRIOxiVFB638RSurwkg25qG+Lg/dnWoA+yLaRu8R7gppbzKFpKgxWHhRIb&#10;SkrKr5ebUXC8pn22Gt9O9pyk3/vs0STd4qTU6KPffYHw1Pt3+NVOtYLFcgb/Z8IRkJ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V8Q2xQAAANwAAAAPAAAAAAAAAAAAAAAA&#10;AJ8CAABkcnMvZG93bnJldi54bWxQSwUGAAAAAAQABAD3AAAAkQMAAAAA&#10;">
                    <v:imagedata r:id="rId66" o:title="" croptop="26709f"/>
                    <v:path arrowok="t"/>
                  </v:shape>
                  <v:shape id="Picture 462" o:spid="_x0000_s1042" type="#_x0000_t75" style="position:absolute;left:32385;width:16573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FWkHFAAAA3AAAAA8AAABkcnMvZG93bnJldi54bWxEj9GKwjAURN8F/yHcBV9EU0Vk7RpFKroV&#10;+qK7H3Bp7rbF5qY0sda/NwuCj8PMnGHW297UoqPWVZYVzKYRCOLc6ooLBb8/h8knCOeRNdaWScGD&#10;HGw3w8EaY23vfKbu4gsRIOxiVFB638RSurwkg25qG+Lg/dnWoA+yLaRu8R7gppbzKFpKgxWHhRIb&#10;SkrKr5ebUXC8pn22Gt9O9pyk3/vs0STd4qTU6KPffYHw1Pt3+NVOtYLFcg7/Z8IRkJ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hVpBxQAAANwAAAAPAAAAAAAAAAAAAAAA&#10;AJ8CAABkcnMvZG93bnJldi54bWxQSwUGAAAAAAQABAD3AAAAkQMAAAAA&#10;">
                    <v:imagedata r:id="rId66" o:title="" croptop="26709f"/>
                    <v:path arrowok="t"/>
                  </v:shape>
                  <v:shape id="Picture 463" o:spid="_x0000_s1043" type="#_x0000_t75" style="position:absolute;left:46291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J/9rGAAAA3AAAAA8AAABkcnMvZG93bnJldi54bWxEj91qwkAUhO+FvsNyCr2RuqmVYFNXKZHW&#10;CLnR9gEO2dMkmD0bsmt+3t4tFLwcZuYbZrMbTSN66lxtWcHLIgJBXFhdc6ng5/vzeQ3CeWSNjWVS&#10;MJGD3fZhtsFE24FP1J99KQKEXYIKKu/bREpXVGTQLWxLHLxf2xn0QXal1B0OAW4auYyiWBqsOSxU&#10;2FJaUXE5X42Cr0s25m/z69Ge0uywz6c27VdHpZ4ex493EJ5Gfw//tzOtYBW/wt+ZcATk9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8n/2sYAAADcAAAADwAAAAAAAAAAAAAA&#10;AACfAgAAZHJzL2Rvd25yZXYueG1sUEsFBgAAAAAEAAQA9wAAAJIDAAAAAA==&#10;">
                    <v:imagedata r:id="rId66" o:title="" croptop="26709f"/>
                    <v:path arrowok="t"/>
                  </v:shape>
                  <v:shape id="Picture 464" o:spid="_x0000_s1044" type="#_x0000_t75" style="position:absolute;left:56197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Z67EAAAA3AAAAA8AAABkcnMvZG93bnJldi54bWxEj9GKwjAURN+F/YdwF/ZF1tSliFuNIhW1&#10;gi+6+wGX5toWm5vSxFr/3giCj8PMnGHmy97UoqPWVZYVjEcRCOLc6ooLBf9/m+8pCOeRNdaWScGd&#10;HCwXH4M5Jtre+EjdyRciQNglqKD0vkmkdHlJBt3INsTBO9vWoA+yLaRu8RbgppY/UTSRBisOCyU2&#10;lJaUX05Xo2B7yfrD7/C6t8c0260P9ybt4r1SX5/9agbCU+/f4Vc70wriSQzPM+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gZ67EAAAA3AAAAA8AAAAAAAAAAAAAAAAA&#10;nwIAAGRycy9kb3ducmV2LnhtbFBLBQYAAAAABAAEAPcAAACQAwAAAAA=&#10;">
                    <v:imagedata r:id="rId66" o:title="" croptop="26709f"/>
                    <v:path arrowok="t"/>
                  </v:shape>
                </v:group>
                <v:group id="Group 465" o:spid="_x0000_s1045" style="position:absolute;top:10858;width:72771;height:3620" coordsize="72771,5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Picture 466" o:spid="_x0000_s1046" type="#_x0000_t75" style="position:absolute;width:16573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Yl8/GAAAA3AAAAA8AAABkcnMvZG93bnJldi54bWxEj0FrwkAUhO8F/8PyCt7qpiJpia5ii6JF&#10;KDRV8fjMPpNg9m3Irkn8991CocdhZr5hZoveVKKlxpWWFTyPIhDEmdUl5wr23+unVxDOI2usLJOC&#10;OzlYzAcPM0y07fiL2tTnIkDYJaig8L5OpHRZQQbdyNbEwbvYxqAPssmlbrALcFPJcRTF0mDJYaHA&#10;mt4Lyq7pzSjoDquP8+d9sjm97cpdm3ZjeomPSg0f++UUhKfe/4f/2lutYBLH8HsmHAE5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iXz8YAAADcAAAADwAAAAAAAAAAAAAA&#10;AACfAgAAZHJzL2Rvd25yZXYueG1sUEsFBgAAAAAEAAQA9wAAAJIDAAAAAA==&#10;">
                    <v:imagedata r:id="rId65" o:title="" croptop="26709f"/>
                    <v:path arrowok="t"/>
                  </v:shape>
                  <v:shape id="Picture 467" o:spid="_x0000_s1047" type="#_x0000_t75" style="position:absolute;left:16287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UMlTGAAAA3AAAAA8AAABkcnMvZG93bnJldi54bWxEj0FrwkAUhO+F/oflFXqrG0Viia5ixaIi&#10;CI1aenxmn0lo9m3Irkn8991CocdhZr5hZoveVKKlxpWWFQwHEQjizOqScwWn4/vLKwjnkTVWlknB&#10;nRws5o8PM0y07fiD2tTnIkDYJaig8L5OpHRZQQbdwNbEwbvaxqAPssmlbrALcFPJURTF0mDJYaHA&#10;mlYFZd/pzSjozuvd5XAfb77e9uW+TbsRTeJPpZ6f+uUUhKfe/4f/2lutYBxP4PdMOAJy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5QyVMYAAADcAAAADwAAAAAAAAAAAAAA&#10;AACfAgAAZHJzL2Rvd25yZXYueG1sUEsFBgAAAAAEAAQA9wAAAJIDAAAAAA==&#10;">
                    <v:imagedata r:id="rId65" o:title="" croptop="26709f"/>
                    <v:path arrowok="t"/>
                  </v:shape>
                  <v:shape id="Picture 468" o:spid="_x0000_s1048" type="#_x0000_t75" style="position:absolute;left:32385;width:16573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LpibEAAAA3AAAAA8AAABkcnMvZG93bnJldi54bWxET8tqwkAU3Rf8h+EK3dVJRVKJjtKKxRZB&#10;MD5wec1ck9DMnZAZk/j3nUWhy8N5z5e9qURLjSstK3gdRSCIM6tLzhUcD58vUxDOI2usLJOCBzlY&#10;LgZPc0y07XhPbepzEULYJaig8L5OpHRZQQbdyNbEgbvZxqAPsMmlbrAL4aaS4yiKpcGSQ0OBNa0K&#10;yn7Su1HQndbf191jsrl8bMttm3ZjeovPSj0P+/cZCE+9/xf/ub+0gkkc1oYz4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LpibEAAAA3AAAAA8AAAAAAAAAAAAAAAAA&#10;nwIAAGRycy9kb3ducmV2LnhtbFBLBQYAAAAABAAEAPcAAACQAwAAAAA=&#10;">
                    <v:imagedata r:id="rId65" o:title="" croptop="26709f"/>
                    <v:path arrowok="t"/>
                  </v:shape>
                  <v:shape id="Picture 469" o:spid="_x0000_s1049" type="#_x0000_t75" style="position:absolute;left:46291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HA73HAAAA3AAAAA8AAABkcnMvZG93bnJldi54bWxEj0FrwkAUhO+F/oflFbzVTUVSja6iYmmL&#10;IDS24vGZfU2C2bchu03iv3cLhR6HmfmGmS97U4mWGldaVvA0jEAQZ1aXnCv4PLw8TkA4j6yxskwK&#10;ruRgubi/m2Oibccf1KY+FwHCLkEFhfd1IqXLCjLohrYmDt63bQz6IJtc6ga7ADeVHEVRLA2WHBYK&#10;rGlTUHZJf4yC7mv7ft5fx6+n9a7ctWk3ouf4qNTgoV/NQHjq/X/4r/2mFYzjKfyeCUd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HA73HAAAA3AAAAA8AAAAAAAAAAAAA&#10;AAAAnwIAAGRycy9kb3ducmV2LnhtbFBLBQYAAAAABAAEAPcAAACTAwAAAAA=&#10;">
                    <v:imagedata r:id="rId65" o:title="" croptop="26709f"/>
                    <v:path arrowok="t"/>
                  </v:shape>
                  <v:shape id="Picture 470" o:spid="_x0000_s1050" type="#_x0000_t75" style="position:absolute;left:56197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kPP3EAAAA3AAAAA8AAABkcnMvZG93bnJldi54bWxET01rwkAQvQv9D8sUequbimiJbkIVpYog&#10;mLbS4zQ7TUKzsyG7JvHfu4eCx8f7XqaDqUVHrassK3gZRyCIc6srLhR8fmyfX0E4j6yxtkwKruQg&#10;TR5GS4y17flEXeYLEULYxaig9L6JpXR5SQbd2DbEgfu1rUEfYFtI3WIfwk0tJ1E0kwYrDg0lNrQu&#10;Kf/LLkZB/7XZ/xyv0/fv1aE6dFk/ofnsrNTT4/C2AOFp8Hfxv3unFUznYX44E46A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kPP3EAAAA3AAAAA8AAAAAAAAAAAAAAAAA&#10;nwIAAGRycy9kb3ducmV2LnhtbFBLBQYAAAAABAAEAPcAAACQAwAAAAA=&#10;">
                    <v:imagedata r:id="rId65" o:title="" croptop="26709f"/>
                    <v:path arrowok="t"/>
                  </v:shape>
                </v:group>
                <v:group id="Group 471" o:spid="_x0000_s1051" style="position:absolute;top:14478;width:72771;height:3619" coordsize="72771,5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Picture 472" o:spid="_x0000_s1052" type="#_x0000_t75" style="position:absolute;width:16573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6BxHHAAAA3AAAAA8AAABkcnMvZG93bnJldi54bWxEj91qwkAUhO8LfYflFHpXNw2iEl2lFYst&#10;gmD8wctj9piEZs+G7JrEt+8WCr0cZuYbZrboTSVaalxpWcHrIAJBnFldcq7gsP94mYBwHlljZZkU&#10;3MnBYv74MMNE24531KY+FwHCLkEFhfd1IqXLCjLoBrYmDt7VNgZ9kE0udYNdgJtKxlE0kgZLDgsF&#10;1rQsKPtOb0ZBd1x9Xbb34fr8vik3bdrFNB6dlHp+6t+mIDz1/j/81/7UCobjGH7PhCMg5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46BxHHAAAA3AAAAA8AAAAAAAAAAAAA&#10;AAAAnwIAAGRycy9kb3ducmV2LnhtbFBLBQYAAAAABAAEAPcAAACTAwAAAAA=&#10;">
                    <v:imagedata r:id="rId65" o:title="" croptop="26709f"/>
                    <v:path arrowok="t"/>
                  </v:shape>
                  <v:shape id="Picture 473" o:spid="_x0000_s1053" type="#_x0000_t75" style="position:absolute;left:16287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2oorHAAAA3AAAAA8AAABkcnMvZG93bnJldi54bWxEj0FrwkAUhO8F/8PyCr3VTa1oia6ipaIi&#10;FJpW8fiafU2C2bchuybx37uC0OMwM98w03lnStFQ7QrLCl76EQji1OqCMwU/36vnNxDOI2ssLZOC&#10;CzmYz3oPU4y1bfmLmsRnIkDYxagg976KpXRpTgZd31bEwfuztUEfZJ1JXWMb4KaUgygaSYMFh4Uc&#10;K3rPKT0lZ6Og3X9sfz8vw/VxuSt2TdIOaDw6KPX02C0mIDx1/j98b2+0guH4FW5nwhG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2oorHAAAA3AAAAA8AAAAAAAAAAAAA&#10;AAAAnwIAAGRycy9kb3ducmV2LnhtbFBLBQYAAAAABAAEAPcAAACTAwAAAAA=&#10;">
                    <v:imagedata r:id="rId65" o:title="" croptop="26709f"/>
                    <v:path arrowok="t"/>
                  </v:shape>
                  <v:shape id="Picture 474" o:spid="_x0000_s1054" type="#_x0000_t75" style="position:absolute;left:32385;width:16573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fOv7HAAAA3AAAAA8AAABkcnMvZG93bnJldi54bWxEj91qwkAUhO8LfYflFLyrm0rQEl2lFaWK&#10;IDT+4OUxe0xCs2dDdpvEt+8WCr0cZuYbZrboTSVaalxpWcHLMAJBnFldcq7geFg/v4JwHlljZZkU&#10;3MnBYv74MMNE244/qU19LgKEXYIKCu/rREqXFWTQDW1NHLybbQz6IJtc6ga7ADeVHEXRWBosOSwU&#10;WNOyoOwr/TYKutNqe93f44/L+67ctWk3osn4rNTgqX+bgvDU+//wX3ujFcSTGH7PhCMg5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6fOv7HAAAA3AAAAA8AAAAAAAAAAAAA&#10;AAAAnwIAAGRycy9kb3ducmV2LnhtbFBLBQYAAAAABAAEAPcAAACTAwAAAAA=&#10;">
                    <v:imagedata r:id="rId65" o:title="" croptop="26709f"/>
                    <v:path arrowok="t"/>
                  </v:shape>
                  <v:shape id="Picture 475" o:spid="_x0000_s1055" type="#_x0000_t75" style="position:absolute;left:46291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Tn2XHAAAA3AAAAA8AAABkcnMvZG93bnJldi54bWxEj0FrwkAUhO+C/2F5gjfdKFZLdBVbKm0R&#10;hKZVPD6zzyQ0+zZkt0n8991CweMwM98wq01nStFQ7QrLCibjCARxanXBmYKvz93oEYTzyBpLy6Tg&#10;Rg42635vhbG2LX9Qk/hMBAi7GBXk3lexlC7NyaAb24o4eFdbG/RB1pnUNbYBbko5jaK5NFhwWMix&#10;ouec0u/kxyhojy/vl8Nt9np+2hf7JmmntJiflBoOuu0ShKfO38P/7TetYLZ4gL8z4Qj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Tn2XHAAAA3AAAAA8AAAAAAAAAAAAA&#10;AAAAnwIAAGRycy9kb3ducmV2LnhtbFBLBQYAAAAABAAEAPcAAACTAwAAAAA=&#10;">
                    <v:imagedata r:id="rId65" o:title="" croptop="26709f"/>
                    <v:path arrowok="t"/>
                  </v:shape>
                  <v:shape id="Picture 476" o:spid="_x0000_s1056" type="#_x0000_t75" style="position:absolute;left:56197;width:1657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BARLGAAAA3AAAAA8AAABkcnMvZG93bnJldi54bWxEj0FrwkAUhO+F/oflFXqrG0Viia5ixaIi&#10;CI1aenxmn0lo9m3Irkn8991CocdhZr5hZoveVKKlxpWWFQwHEQjizOqScwWn4/vLKwjnkTVWlknB&#10;nRws5o8PM0y07fiD2tTnIkDYJaig8L5OpHRZQQbdwNbEwbvaxqAPssmlbrALcFPJURTF0mDJYaHA&#10;mlYFZd/pzSjozuvd5XAfb77e9uW+TbsRTeJPpZ6f+uUUhKfe/4f/2lutYDyJ4fdMOAJy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EBEsYAAADcAAAADwAAAAAAAAAAAAAA&#10;AACfAgAAZHJzL2Rvd25yZXYueG1sUEsFBgAAAAAEAAQA9wAAAJIDAAAAAA==&#10;">
                    <v:imagedata r:id="rId65" o:title="" croptop="26709f"/>
                    <v:path arrowok="t"/>
                  </v:shape>
                </v:group>
                <w10:wrap type="square"/>
              </v:group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13A9EF78" wp14:editId="79547AF3">
                <wp:simplePos x="0" y="0"/>
                <wp:positionH relativeFrom="margin">
                  <wp:posOffset>1519555</wp:posOffset>
                </wp:positionH>
                <wp:positionV relativeFrom="paragraph">
                  <wp:posOffset>10130155</wp:posOffset>
                </wp:positionV>
                <wp:extent cx="5105400" cy="254000"/>
                <wp:effectExtent l="0" t="0" r="0" b="0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C447A7">
                              <w:rPr>
                                <w:rFonts w:ascii="BankGothic Md BT" w:hAnsi="BankGothic Md BT" w:cs="Consolas"/>
                                <w:b/>
                              </w:rPr>
                              <w:t>REMEMBER LRC BOOK!                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EF78" id="_x0000_s1207" type="#_x0000_t202" style="position:absolute;margin-left:119.65pt;margin-top:797.65pt;width:402pt;height:20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" filled="f" stroked="f">
                <v:textbox>
                  <w:txbxContent>
                    <w:p w:rsidR="00301BCB" w:rsidRPr="00C447A7" w:rsidRDefault="00301BCB" w:rsidP="00C447A7">
                      <w:pPr>
                        <w:rPr>
                          <w:rFonts w:ascii="BankGothic Md BT" w:hAnsi="BankGothic Md BT" w:cs="Consolas"/>
                          <w:b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C447A7">
                        <w:rPr>
                          <w:rFonts w:ascii="BankGothic Md BT" w:hAnsi="BankGothic Md BT" w:cs="Consolas"/>
                          <w:b/>
                        </w:rPr>
                        <w:t>REMEMBER LRC BOOK!                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38FDAA7F" wp14:editId="7682AB77">
                <wp:simplePos x="0" y="0"/>
                <wp:positionH relativeFrom="margin">
                  <wp:posOffset>1544955</wp:posOffset>
                </wp:positionH>
                <wp:positionV relativeFrom="paragraph">
                  <wp:posOffset>9799955</wp:posOffset>
                </wp:positionV>
                <wp:extent cx="5105400" cy="254000"/>
                <wp:effectExtent l="0" t="0" r="0" b="0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C447A7">
                            <w:pPr>
                              <w:rPr>
                                <w:rFonts w:ascii="BankGothic Md BT" w:hAnsi="BankGothic Md BT" w:cs="Consolas"/>
                                <w:color w:val="FFFFFF" w:themeColor="background1"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color w:val="FFFFFF" w:themeColor="background1"/>
                              </w:rPr>
                              <w:t xml:space="preserve">  REMEMBER LRC BOOK!                REMEMBER LRC BOOK!</w:t>
                            </w:r>
                          </w:p>
                          <w:p w:rsidR="00301BCB" w:rsidRPr="00C447A7" w:rsidRDefault="00301BCB" w:rsidP="00C447A7">
                            <w:pPr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</w:pPr>
                          </w:p>
                          <w:p w:rsidR="00301BCB" w:rsidRPr="00C447A7" w:rsidRDefault="00301BCB" w:rsidP="00C447A7">
                            <w:pPr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</w:pPr>
                            <w:r w:rsidRPr="00C447A7"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DAA7F" id="_x0000_s1208" type="#_x0000_t202" style="position:absolute;margin-left:121.65pt;margin-top:771.65pt;width:402pt;height:20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" filled="f" stroked="f">
                <v:textbox>
                  <w:txbxContent>
                    <w:p w:rsidR="00301BCB" w:rsidRPr="00C447A7" w:rsidRDefault="00301BCB" w:rsidP="00C447A7">
                      <w:pPr>
                        <w:rPr>
                          <w:rFonts w:ascii="BankGothic Md BT" w:hAnsi="BankGothic Md BT" w:cs="Consolas"/>
                          <w:color w:val="FFFFFF" w:themeColor="background1"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color w:val="FFFFFF" w:themeColor="background1"/>
                        </w:rPr>
                        <w:t xml:space="preserve">  REMEMBER LRC BOOK!                REMEMBER LRC BOOK!</w:t>
                      </w:r>
                    </w:p>
                    <w:p w:rsidR="00301BCB" w:rsidRPr="00C447A7" w:rsidRDefault="00301BCB" w:rsidP="00C447A7">
                      <w:pPr>
                        <w:rPr>
                          <w:rFonts w:ascii="Consolas" w:hAnsi="Consolas" w:cs="Consolas"/>
                          <w:color w:val="FFFFFF" w:themeColor="background1"/>
                        </w:rPr>
                      </w:pPr>
                    </w:p>
                    <w:p w:rsidR="00301BCB" w:rsidRPr="00C447A7" w:rsidRDefault="00301BCB" w:rsidP="00C447A7">
                      <w:pPr>
                        <w:rPr>
                          <w:rFonts w:ascii="Consolas" w:hAnsi="Consolas" w:cs="Consolas"/>
                          <w:color w:val="FFFFFF" w:themeColor="background1"/>
                        </w:rPr>
                      </w:pPr>
                      <w:r w:rsidRPr="00C447A7">
                        <w:rPr>
                          <w:rFonts w:ascii="Consolas" w:hAnsi="Consolas" w:cs="Consolas"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0DF8F290" wp14:editId="227E3B62">
                <wp:simplePos x="0" y="0"/>
                <wp:positionH relativeFrom="margin">
                  <wp:posOffset>1570355</wp:posOffset>
                </wp:positionH>
                <wp:positionV relativeFrom="paragraph">
                  <wp:posOffset>9495155</wp:posOffset>
                </wp:positionV>
                <wp:extent cx="5105400" cy="254000"/>
                <wp:effectExtent l="0" t="0" r="0" b="0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REMEMBER LRC BOOK!                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8F290" id="_x0000_s1209" type="#_x0000_t202" style="position:absolute;margin-left:123.65pt;margin-top:747.65pt;width:402pt;height:20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" filled="f" stroked="f">
                <v:textbox>
                  <w:txbxContent>
                    <w:p w:rsidR="00301BCB" w:rsidRPr="00C447A7" w:rsidRDefault="00301BCB" w:rsidP="00C447A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REMEMBER LRC BOOK!                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5FB8D380" wp14:editId="5096B87B">
                <wp:simplePos x="0" y="0"/>
                <wp:positionH relativeFrom="margin">
                  <wp:posOffset>1417955</wp:posOffset>
                </wp:positionH>
                <wp:positionV relativeFrom="paragraph">
                  <wp:posOffset>9177655</wp:posOffset>
                </wp:positionV>
                <wp:extent cx="5105400" cy="254000"/>
                <wp:effectExtent l="0" t="0" r="0" b="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C447A7">
                              <w:rPr>
                                <w:rFonts w:ascii="BankGothic Md BT" w:hAnsi="BankGothic Md BT" w:cs="Consolas"/>
                                <w:b/>
                              </w:rPr>
                              <w:t>REMEMBER LRC BOOK!                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8D380" id="_x0000_s1210" type="#_x0000_t202" style="position:absolute;margin-left:111.65pt;margin-top:722.65pt;width:402pt;height:20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" filled="f" stroked="f">
                <v:textbox>
                  <w:txbxContent>
                    <w:p w:rsidR="00301BCB" w:rsidRPr="00C447A7" w:rsidRDefault="00301BCB" w:rsidP="00C447A7">
                      <w:pPr>
                        <w:rPr>
                          <w:rFonts w:ascii="BankGothic Md BT" w:hAnsi="BankGothic Md BT" w:cs="Consolas"/>
                          <w:b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C447A7">
                        <w:rPr>
                          <w:rFonts w:ascii="BankGothic Md BT" w:hAnsi="BankGothic Md BT" w:cs="Consolas"/>
                          <w:b/>
                        </w:rPr>
                        <w:t>REMEMBER LRC BOOK!                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41301E80" wp14:editId="6E0EE9D7">
                <wp:simplePos x="0" y="0"/>
                <wp:positionH relativeFrom="margin">
                  <wp:posOffset>1278255</wp:posOffset>
                </wp:positionH>
                <wp:positionV relativeFrom="paragraph">
                  <wp:posOffset>8860155</wp:posOffset>
                </wp:positionV>
                <wp:extent cx="5105400" cy="254000"/>
                <wp:effectExtent l="0" t="0" r="0" b="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C447A7">
                              <w:rPr>
                                <w:rFonts w:ascii="BankGothic Md BT" w:hAnsi="BankGothic Md BT" w:cs="Consolas"/>
                                <w:b/>
                              </w:rPr>
                              <w:t>REMEMBER LRC BOOK!                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1E80" id="_x0000_s1211" type="#_x0000_t202" style="position:absolute;margin-left:100.65pt;margin-top:697.65pt;width:402pt;height:20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" filled="f" stroked="f">
                <v:textbox>
                  <w:txbxContent>
                    <w:p w:rsidR="00301BCB" w:rsidRPr="00C447A7" w:rsidRDefault="00301BCB" w:rsidP="00C447A7">
                      <w:pPr>
                        <w:rPr>
                          <w:rFonts w:ascii="BankGothic Md BT" w:hAnsi="BankGothic Md BT" w:cs="Consolas"/>
                          <w:b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C447A7">
                        <w:rPr>
                          <w:rFonts w:ascii="BankGothic Md BT" w:hAnsi="BankGothic Md BT" w:cs="Consolas"/>
                          <w:b/>
                        </w:rPr>
                        <w:t>REMEMBER LRC BOOK!                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4D2DD909" wp14:editId="72EC18E4">
                <wp:simplePos x="0" y="0"/>
                <wp:positionH relativeFrom="margin">
                  <wp:posOffset>1163955</wp:posOffset>
                </wp:positionH>
                <wp:positionV relativeFrom="paragraph">
                  <wp:posOffset>8517255</wp:posOffset>
                </wp:positionV>
                <wp:extent cx="5105400" cy="254000"/>
                <wp:effectExtent l="0" t="0" r="0" b="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C447A7">
                              <w:rPr>
                                <w:rFonts w:ascii="BankGothic Md BT" w:hAnsi="BankGothic Md BT" w:cs="Consolas"/>
                                <w:b/>
                              </w:rPr>
                              <w:t>REMEMBER LRC BOOK!                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DD909" id="_x0000_s1212" type="#_x0000_t202" style="position:absolute;margin-left:91.65pt;margin-top:670.65pt;width:402pt;height:20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" filled="f" stroked="f">
                <v:textbox>
                  <w:txbxContent>
                    <w:p w:rsidR="00301BCB" w:rsidRPr="00C447A7" w:rsidRDefault="00301BCB" w:rsidP="00C447A7">
                      <w:pPr>
                        <w:rPr>
                          <w:rFonts w:ascii="BankGothic Md BT" w:hAnsi="BankGothic Md BT" w:cs="Consolas"/>
                          <w:b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C447A7">
                        <w:rPr>
                          <w:rFonts w:ascii="BankGothic Md BT" w:hAnsi="BankGothic Md BT" w:cs="Consolas"/>
                          <w:b/>
                        </w:rPr>
                        <w:t>REMEMBER LRC BOOK!                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6683CEDF" wp14:editId="69A43E84">
                <wp:simplePos x="0" y="0"/>
                <wp:positionH relativeFrom="margin">
                  <wp:posOffset>986155</wp:posOffset>
                </wp:positionH>
                <wp:positionV relativeFrom="paragraph">
                  <wp:posOffset>8148955</wp:posOffset>
                </wp:positionV>
                <wp:extent cx="5105400" cy="254000"/>
                <wp:effectExtent l="0" t="0" r="0" b="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C447A7">
                              <w:rPr>
                                <w:rFonts w:ascii="BankGothic Md BT" w:hAnsi="BankGothic Md BT" w:cs="Consolas"/>
                                <w:b/>
                              </w:rPr>
                              <w:t>REMEMBER LRC BOOK!                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3CEDF" id="_x0000_s1213" type="#_x0000_t202" style="position:absolute;margin-left:77.65pt;margin-top:641.65pt;width:402pt;height:20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" filled="f" stroked="f">
                <v:textbox>
                  <w:txbxContent>
                    <w:p w:rsidR="00301BCB" w:rsidRPr="00C447A7" w:rsidRDefault="00301BCB" w:rsidP="00C447A7">
                      <w:pPr>
                        <w:rPr>
                          <w:rFonts w:ascii="BankGothic Md BT" w:hAnsi="BankGothic Md BT" w:cs="Consolas"/>
                          <w:b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C447A7">
                        <w:rPr>
                          <w:rFonts w:ascii="BankGothic Md BT" w:hAnsi="BankGothic Md BT" w:cs="Consolas"/>
                          <w:b/>
                        </w:rPr>
                        <w:t>REMEMBER LRC BOOK!                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5CFF314E" wp14:editId="451377FE">
                <wp:simplePos x="0" y="0"/>
                <wp:positionH relativeFrom="margin">
                  <wp:posOffset>1506855</wp:posOffset>
                </wp:positionH>
                <wp:positionV relativeFrom="paragraph">
                  <wp:posOffset>7653655</wp:posOffset>
                </wp:positionV>
                <wp:extent cx="5105400" cy="254000"/>
                <wp:effectExtent l="0" t="0" r="0" b="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REMEMBER LRC BOOK!                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314E" id="_x0000_s1214" type="#_x0000_t202" style="position:absolute;margin-left:118.65pt;margin-top:602.65pt;width:402pt;height:20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" filled="f" stroked="f">
                <v:textbox>
                  <w:txbxContent>
                    <w:p w:rsidR="00301BCB" w:rsidRPr="00C447A7" w:rsidRDefault="00301BCB" w:rsidP="00C447A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REMEMBER LRC BOOK!                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16EF3261" wp14:editId="716C6450">
                <wp:simplePos x="0" y="0"/>
                <wp:positionH relativeFrom="margin">
                  <wp:posOffset>1354455</wp:posOffset>
                </wp:positionH>
                <wp:positionV relativeFrom="paragraph">
                  <wp:posOffset>7298055</wp:posOffset>
                </wp:positionV>
                <wp:extent cx="5105400" cy="254000"/>
                <wp:effectExtent l="0" t="0" r="0" b="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REMEMBER LRC BOOK!                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3261" id="_x0000_s1215" type="#_x0000_t202" style="position:absolute;margin-left:106.65pt;margin-top:574.65pt;width:402pt;height:20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" filled="f" stroked="f">
                <v:textbox>
                  <w:txbxContent>
                    <w:p w:rsidR="00301BCB" w:rsidRPr="00C447A7" w:rsidRDefault="00301BCB" w:rsidP="00C447A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REMEMBER LRC BOOK!                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6651504A" wp14:editId="58821134">
                <wp:simplePos x="0" y="0"/>
                <wp:positionH relativeFrom="margin">
                  <wp:posOffset>1202055</wp:posOffset>
                </wp:positionH>
                <wp:positionV relativeFrom="paragraph">
                  <wp:posOffset>6955155</wp:posOffset>
                </wp:positionV>
                <wp:extent cx="5105400" cy="254000"/>
                <wp:effectExtent l="0" t="0" r="0" b="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  REMEMBER LRC BOOK!                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504A" id="_x0000_s1216" type="#_x0000_t202" style="position:absolute;margin-left:94.65pt;margin-top:547.65pt;width:402pt;height:20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" filled="f" stroked="f">
                <v:textbox>
                  <w:txbxContent>
                    <w:p w:rsidR="00301BCB" w:rsidRPr="00C447A7" w:rsidRDefault="00301BCB" w:rsidP="00C447A7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  REMEMBER LRC BOOK!                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10DAEE6E" wp14:editId="39F9B313">
                <wp:simplePos x="0" y="0"/>
                <wp:positionH relativeFrom="margin">
                  <wp:align>center</wp:align>
                </wp:positionH>
                <wp:positionV relativeFrom="paragraph">
                  <wp:posOffset>6637655</wp:posOffset>
                </wp:positionV>
                <wp:extent cx="5105400" cy="254000"/>
                <wp:effectExtent l="0" t="0" r="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C447A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C447A7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 xml:space="preserve">  REMEMBER LRC BOOK!                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AEE6E" id="_x0000_s1217" type="#_x0000_t202" style="position:absolute;margin-left:0;margin-top:522.65pt;width:402pt;height:20pt;z-index:251929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" filled="f" stroked="f">
                <v:textbox>
                  <w:txbxContent>
                    <w:p w:rsidR="00301BCB" w:rsidRPr="00C447A7" w:rsidRDefault="00301BCB" w:rsidP="00C447A7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C447A7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 xml:space="preserve">  REMEMBER LRC BOOK!                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3B57B3D3" wp14:editId="2E9A69EA">
                <wp:simplePos x="0" y="0"/>
                <wp:positionH relativeFrom="margin">
                  <wp:posOffset>1417955</wp:posOffset>
                </wp:positionH>
                <wp:positionV relativeFrom="paragraph">
                  <wp:posOffset>5977255</wp:posOffset>
                </wp:positionV>
                <wp:extent cx="5105400" cy="254000"/>
                <wp:effectExtent l="0" t="0" r="0" b="0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7B3D3" id="_x0000_s1218" type="#_x0000_t202" style="position:absolute;margin-left:111.65pt;margin-top:470.65pt;width:402pt;height:20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" filled="f" stroked="f">
                <v:textbox>
                  <w:txbxContent>
                    <w:p w:rsidR="00301BCB" w:rsidRPr="00A45367" w:rsidRDefault="00301BCB" w:rsidP="00C447A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74DDFBB0" wp14:editId="030D8C4C">
                <wp:simplePos x="0" y="0"/>
                <wp:positionH relativeFrom="margin">
                  <wp:posOffset>1252855</wp:posOffset>
                </wp:positionH>
                <wp:positionV relativeFrom="paragraph">
                  <wp:posOffset>5634355</wp:posOffset>
                </wp:positionV>
                <wp:extent cx="5105400" cy="254000"/>
                <wp:effectExtent l="0" t="0" r="0" b="0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DFBB0" id="_x0000_s1219" type="#_x0000_t202" style="position:absolute;margin-left:98.65pt;margin-top:443.65pt;width:402pt;height:20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" filled="f" stroked="f">
                <v:textbox>
                  <w:txbxContent>
                    <w:p w:rsidR="00301BCB" w:rsidRPr="00A45367" w:rsidRDefault="00301BCB" w:rsidP="00C447A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39CBEEBD" wp14:editId="5F92AC2A">
                <wp:simplePos x="0" y="0"/>
                <wp:positionH relativeFrom="margin">
                  <wp:posOffset>1163955</wp:posOffset>
                </wp:positionH>
                <wp:positionV relativeFrom="paragraph">
                  <wp:posOffset>5240655</wp:posOffset>
                </wp:positionV>
                <wp:extent cx="5105400" cy="254000"/>
                <wp:effectExtent l="0" t="0" r="0" b="0"/>
                <wp:wrapSquare wrapText="bothSides"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BEEBD" id="_x0000_s1220" type="#_x0000_t202" style="position:absolute;margin-left:91.65pt;margin-top:412.65pt;width:402pt;height:20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" filled="f" stroked="f">
                <v:textbox>
                  <w:txbxContent>
                    <w:p w:rsidR="00301BCB" w:rsidRPr="00A45367" w:rsidRDefault="00301BCB" w:rsidP="00C447A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18E3C07F" wp14:editId="745C7790">
                <wp:simplePos x="0" y="0"/>
                <wp:positionH relativeFrom="margin">
                  <wp:align>center</wp:align>
                </wp:positionH>
                <wp:positionV relativeFrom="paragraph">
                  <wp:posOffset>4872355</wp:posOffset>
                </wp:positionV>
                <wp:extent cx="5105400" cy="254000"/>
                <wp:effectExtent l="0" t="0" r="0" b="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3C07F" id="_x0000_s1221" type="#_x0000_t202" style="position:absolute;margin-left:0;margin-top:383.65pt;width:402pt;height:20pt;z-index:251919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" filled="f" stroked="f">
                <v:textbox>
                  <w:txbxContent>
                    <w:p w:rsidR="00301BCB" w:rsidRPr="00A45367" w:rsidRDefault="00301BCB" w:rsidP="00C447A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1A63CEB1" wp14:editId="01FD2E0D">
                <wp:simplePos x="0" y="0"/>
                <wp:positionH relativeFrom="margin">
                  <wp:align>center</wp:align>
                </wp:positionH>
                <wp:positionV relativeFrom="paragraph">
                  <wp:posOffset>4516755</wp:posOffset>
                </wp:positionV>
                <wp:extent cx="5105400" cy="254000"/>
                <wp:effectExtent l="0" t="0" r="0" b="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3CEB1" id="_x0000_s1222" type="#_x0000_t202" style="position:absolute;margin-left:0;margin-top:355.65pt;width:402pt;height:20pt;z-index:251917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" filled="f" stroked="f">
                <v:textbox>
                  <w:txbxContent>
                    <w:p w:rsidR="00301BCB" w:rsidRPr="00A45367" w:rsidRDefault="00301BCB" w:rsidP="00C447A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68DC62B7" wp14:editId="69C3F6F3">
                <wp:simplePos x="0" y="0"/>
                <wp:positionH relativeFrom="margin">
                  <wp:posOffset>1163955</wp:posOffset>
                </wp:positionH>
                <wp:positionV relativeFrom="paragraph">
                  <wp:posOffset>4148455</wp:posOffset>
                </wp:positionV>
                <wp:extent cx="5105400" cy="254000"/>
                <wp:effectExtent l="0" t="0" r="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62B7" id="_x0000_s1223" type="#_x0000_t202" style="position:absolute;margin-left:91.65pt;margin-top:326.65pt;width:402pt;height:20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" filled="f" stroked="f">
                <v:textbox>
                  <w:txbxContent>
                    <w:p w:rsidR="00301BCB" w:rsidRPr="00A45367" w:rsidRDefault="00301BCB" w:rsidP="00C447A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1DE5AB69" wp14:editId="0EED9A8A">
                <wp:simplePos x="0" y="0"/>
                <wp:positionH relativeFrom="margin">
                  <wp:posOffset>1532255</wp:posOffset>
                </wp:positionH>
                <wp:positionV relativeFrom="paragraph">
                  <wp:posOffset>6332855</wp:posOffset>
                </wp:positionV>
                <wp:extent cx="5105400" cy="254000"/>
                <wp:effectExtent l="0" t="0" r="0" b="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AB69" id="_x0000_s1224" type="#_x0000_t202" style="position:absolute;margin-left:120.65pt;margin-top:498.65pt;width:402pt;height:20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" filled="f" stroked="f">
                <v:textbox>
                  <w:txbxContent>
                    <w:p w:rsidR="00301BCB" w:rsidRPr="00A45367" w:rsidRDefault="00301BCB" w:rsidP="00C447A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7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4C4E46DF" wp14:editId="7201AF54">
                <wp:simplePos x="0" y="0"/>
                <wp:positionH relativeFrom="margin">
                  <wp:align>center</wp:align>
                </wp:positionH>
                <wp:positionV relativeFrom="paragraph">
                  <wp:posOffset>3792855</wp:posOffset>
                </wp:positionV>
                <wp:extent cx="5105400" cy="254000"/>
                <wp:effectExtent l="0" t="0" r="0" b="0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A45367" w:rsidRDefault="00301BCB" w:rsidP="00C447A7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REMEMBER LRC BOOK!        </w:t>
                            </w: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 xml:space="preserve">        </w:t>
                            </w:r>
                            <w:r w:rsidRPr="00A45367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</w:rPr>
                              <w:t>REMEMBER LRC BOOK!</w:t>
                            </w:r>
                          </w:p>
                          <w:p w:rsidR="00301BCB" w:rsidRPr="00A45367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C447A7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46DF" id="_x0000_s1225" type="#_x0000_t202" style="position:absolute;margin-left:0;margin-top:298.65pt;width:402pt;height:20pt;z-index:251913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" filled="f" stroked="f">
                <v:textbox>
                  <w:txbxContent>
                    <w:p w:rsidR="00301BCB" w:rsidRPr="00A45367" w:rsidRDefault="00301BCB" w:rsidP="00C447A7">
                      <w:pP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REMEMBER LRC BOOK!        </w:t>
                      </w: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 xml:space="preserve">        </w:t>
                      </w:r>
                      <w:r w:rsidRPr="00A45367">
                        <w:rPr>
                          <w:rFonts w:ascii="BankGothic Md BT" w:hAnsi="BankGothic Md BT" w:cs="Consolas"/>
                          <w:b/>
                          <w:color w:val="FFFFFF" w:themeColor="background1"/>
                        </w:rPr>
                        <w:t>REMEMBER LRC BOOK!</w:t>
                      </w:r>
                    </w:p>
                    <w:p w:rsidR="00301BCB" w:rsidRPr="00A45367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C447A7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58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45B00CF2" wp14:editId="0DED7B41">
                <wp:simplePos x="0" y="0"/>
                <wp:positionH relativeFrom="margin">
                  <wp:posOffset>922655</wp:posOffset>
                </wp:positionH>
                <wp:positionV relativeFrom="paragraph">
                  <wp:posOffset>2751455</wp:posOffset>
                </wp:positionV>
                <wp:extent cx="5956300" cy="266700"/>
                <wp:effectExtent l="0" t="0" r="0" b="0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0000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FF0000"/>
                              </w:rPr>
                              <w:t>REMEMBER LRC BOOK!                       REMEMBER LRC BOOK!</w:t>
                            </w:r>
                          </w:p>
                          <w:p w:rsidR="00301BCB" w:rsidRPr="0039584D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00CF2" id="_x0000_s1226" type="#_x0000_t202" style="position:absolute;margin-left:72.65pt;margin-top:216.65pt;width:469pt;height:21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FF0000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FF0000"/>
                        </w:rPr>
                        <w:t>REMEMBER LRC BOOK!                       REMEMBER LRC BOOK!</w:t>
                      </w:r>
                    </w:p>
                    <w:p w:rsidR="00301BCB" w:rsidRPr="0039584D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58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6A9E3032" wp14:editId="51ABE839">
                <wp:simplePos x="0" y="0"/>
                <wp:positionH relativeFrom="margin">
                  <wp:align>center</wp:align>
                </wp:positionH>
                <wp:positionV relativeFrom="paragraph">
                  <wp:posOffset>3119755</wp:posOffset>
                </wp:positionV>
                <wp:extent cx="5956300" cy="266700"/>
                <wp:effectExtent l="0" t="0" r="0" b="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0000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FF0000"/>
                              </w:rPr>
                              <w:t>REMEMBER LRC BOOK!                       REMEMBER LRC BOOK!</w:t>
                            </w:r>
                          </w:p>
                          <w:p w:rsidR="00301BCB" w:rsidRPr="0039584D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E3032" id="_x0000_s1227" type="#_x0000_t202" style="position:absolute;margin-left:0;margin-top:245.65pt;width:469pt;height:21pt;z-index:251909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FF0000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FF0000"/>
                        </w:rPr>
                        <w:t>REMEMBER LRC BOOK!                       REMEMBER LRC BOOK!</w:t>
                      </w:r>
                    </w:p>
                    <w:p w:rsidR="00301BCB" w:rsidRPr="0039584D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58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4AF8A86D" wp14:editId="40622FA5">
                <wp:simplePos x="0" y="0"/>
                <wp:positionH relativeFrom="margin">
                  <wp:align>center</wp:align>
                </wp:positionH>
                <wp:positionV relativeFrom="paragraph">
                  <wp:posOffset>3488055</wp:posOffset>
                </wp:positionV>
                <wp:extent cx="5956300" cy="266700"/>
                <wp:effectExtent l="0" t="0" r="0" b="0"/>
                <wp:wrapSquare wrapText="bothSides"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0000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FF0000"/>
                              </w:rPr>
                              <w:t>REMEMBER LRC BOOK!                       REMEMBER LRC BOOK!</w:t>
                            </w:r>
                          </w:p>
                          <w:p w:rsidR="00301BCB" w:rsidRPr="0039584D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8A86D" id="_x0000_s1228" type="#_x0000_t202" style="position:absolute;margin-left:0;margin-top:274.65pt;width:469pt;height:21pt;z-index:251911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FF0000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FF0000"/>
                        </w:rPr>
                        <w:t>REMEMBER LRC BOOK!                       REMEMBER LRC BOOK!</w:t>
                      </w:r>
                    </w:p>
                    <w:p w:rsidR="00301BCB" w:rsidRPr="0039584D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58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11CAA2D0" wp14:editId="25D4BF2F">
                <wp:simplePos x="0" y="0"/>
                <wp:positionH relativeFrom="margin">
                  <wp:posOffset>833755</wp:posOffset>
                </wp:positionH>
                <wp:positionV relativeFrom="paragraph">
                  <wp:posOffset>2408555</wp:posOffset>
                </wp:positionV>
                <wp:extent cx="5956300" cy="266700"/>
                <wp:effectExtent l="0" t="0" r="0" b="0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FF0000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FF0000"/>
                              </w:rPr>
                              <w:t>REMEMBER LRC BOOK!                       REMEMBER LRC BOOK!</w:t>
                            </w:r>
                          </w:p>
                          <w:p w:rsidR="00301BCB" w:rsidRPr="0039584D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AA2D0" id="_x0000_s1229" type="#_x0000_t202" style="position:absolute;margin-left:65.65pt;margin-top:189.65pt;width:469pt;height:21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FF0000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FF0000"/>
                        </w:rPr>
                        <w:t>REMEMBER LRC BOOK!                       REMEMBER LRC BOOK!</w:t>
                      </w:r>
                    </w:p>
                    <w:p w:rsidR="00301BCB" w:rsidRPr="0039584D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58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26440D2E" wp14:editId="1BBA76A7">
                <wp:simplePos x="0" y="0"/>
                <wp:positionH relativeFrom="margin">
                  <wp:posOffset>795655</wp:posOffset>
                </wp:positionH>
                <wp:positionV relativeFrom="paragraph">
                  <wp:posOffset>1316355</wp:posOffset>
                </wp:positionV>
                <wp:extent cx="6121400" cy="355600"/>
                <wp:effectExtent l="0" t="0" r="0" b="635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                  REMEMBER LRC BOOK!</w:t>
                            </w:r>
                          </w:p>
                          <w:p w:rsidR="00301BCB" w:rsidRPr="00A45367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40D2E" id="_x0000_s1230" type="#_x0000_t202" style="position:absolute;margin-left:62.65pt;margin-top:103.65pt;width:482pt;height:28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                  REMEMBER LRC BOOK!</w:t>
                      </w:r>
                    </w:p>
                    <w:p w:rsidR="00301BCB" w:rsidRPr="00A45367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58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5B66AF72" wp14:editId="0D658CE5">
                <wp:simplePos x="0" y="0"/>
                <wp:positionH relativeFrom="margin">
                  <wp:posOffset>922655</wp:posOffset>
                </wp:positionH>
                <wp:positionV relativeFrom="paragraph">
                  <wp:posOffset>973455</wp:posOffset>
                </wp:positionV>
                <wp:extent cx="6121400" cy="355600"/>
                <wp:effectExtent l="0" t="0" r="0" b="635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                  REMEMBER LRC BOOK!</w:t>
                            </w:r>
                          </w:p>
                          <w:p w:rsidR="00301BCB" w:rsidRPr="00A45367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AF72" id="_x0000_s1231" type="#_x0000_t202" style="position:absolute;margin-left:72.65pt;margin-top:76.65pt;width:482pt;height:28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                  REMEMBER LRC BOOK!</w:t>
                      </w:r>
                    </w:p>
                    <w:p w:rsidR="00301BCB" w:rsidRPr="00A45367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58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0BDAF6ED" wp14:editId="6A3F8B62">
                <wp:simplePos x="0" y="0"/>
                <wp:positionH relativeFrom="margin">
                  <wp:posOffset>782955</wp:posOffset>
                </wp:positionH>
                <wp:positionV relativeFrom="paragraph">
                  <wp:posOffset>655955</wp:posOffset>
                </wp:positionV>
                <wp:extent cx="6121400" cy="355600"/>
                <wp:effectExtent l="0" t="0" r="0" b="635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                  REMEMBER LRC BOOK!</w:t>
                            </w:r>
                          </w:p>
                          <w:p w:rsidR="00301BCB" w:rsidRPr="00A45367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F6ED" id="_x0000_s1232" type="#_x0000_t202" style="position:absolute;margin-left:61.65pt;margin-top:51.65pt;width:482pt;height:28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                  REMEMBER LRC BOOK!</w:t>
                      </w:r>
                    </w:p>
                    <w:p w:rsidR="00301BCB" w:rsidRPr="00A45367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58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22D30BAA" wp14:editId="1573432A">
                <wp:simplePos x="0" y="0"/>
                <wp:positionH relativeFrom="margin">
                  <wp:posOffset>821055</wp:posOffset>
                </wp:positionH>
                <wp:positionV relativeFrom="paragraph">
                  <wp:posOffset>338455</wp:posOffset>
                </wp:positionV>
                <wp:extent cx="6121400" cy="355600"/>
                <wp:effectExtent l="0" t="0" r="0" b="6350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                  REMEMBER LRC BOOK!</w:t>
                            </w:r>
                          </w:p>
                          <w:p w:rsidR="00301BCB" w:rsidRPr="00A45367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30BAA" id="_x0000_s1233" type="#_x0000_t202" style="position:absolute;margin-left:64.65pt;margin-top:26.65pt;width:482pt;height:28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                  REMEMBER LRC BOOK!</w:t>
                      </w:r>
                    </w:p>
                    <w:p w:rsidR="00301BCB" w:rsidRPr="00A45367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58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01E463E6" wp14:editId="31D92687">
                <wp:simplePos x="0" y="0"/>
                <wp:positionH relativeFrom="margin">
                  <wp:posOffset>833755</wp:posOffset>
                </wp:positionH>
                <wp:positionV relativeFrom="paragraph">
                  <wp:posOffset>38100</wp:posOffset>
                </wp:positionV>
                <wp:extent cx="6121400" cy="355600"/>
                <wp:effectExtent l="0" t="0" r="0" b="635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BCB" w:rsidRPr="0039584D" w:rsidRDefault="00301BCB" w:rsidP="0039584D">
                            <w:pPr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</w:pPr>
                            <w:r w:rsidRPr="0039584D">
                              <w:rPr>
                                <w:rFonts w:ascii="BankGothic Md BT" w:hAnsi="BankGothic Md BT" w:cs="Consolas"/>
                                <w:b/>
                                <w:color w:val="000000" w:themeColor="text1"/>
                              </w:rPr>
                              <w:t>REMEMBER LRC BOOK!                          REMEMBER LRC BOOK!</w:t>
                            </w:r>
                          </w:p>
                          <w:p w:rsidR="00301BCB" w:rsidRPr="00A45367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01BCB" w:rsidRPr="00DE175A" w:rsidRDefault="00301BCB" w:rsidP="0039584D">
                            <w:pP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63E6" id="_x0000_s1234" type="#_x0000_t202" style="position:absolute;margin-left:65.65pt;margin-top:3pt;width:482pt;height:28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" filled="f" stroked="f">
                <v:textbox>
                  <w:txbxContent>
                    <w:p w:rsidR="00301BCB" w:rsidRPr="0039584D" w:rsidRDefault="00301BCB" w:rsidP="0039584D">
                      <w:pPr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</w:pPr>
                      <w:r w:rsidRPr="0039584D">
                        <w:rPr>
                          <w:rFonts w:ascii="BankGothic Md BT" w:hAnsi="BankGothic Md BT" w:cs="Consolas"/>
                          <w:b/>
                          <w:color w:val="000000" w:themeColor="text1"/>
                        </w:rPr>
                        <w:t>REMEMBER LRC BOOK!                          REMEMBER LRC BOOK!</w:t>
                      </w:r>
                    </w:p>
                    <w:p w:rsidR="00301BCB" w:rsidRPr="00A45367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</w:p>
                    <w:p w:rsidR="00301BCB" w:rsidRPr="00DE175A" w:rsidRDefault="00301BCB" w:rsidP="0039584D">
                      <w:pP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FFFFFF" w:themeColor="background1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1D78">
        <w:rPr>
          <w:noProof/>
          <w:lang w:eastAsia="en-GB"/>
        </w:rPr>
        <w:drawing>
          <wp:anchor distT="0" distB="0" distL="114300" distR="114300" simplePos="0" relativeHeight="251642880" behindDoc="0" locked="0" layoutInCell="1" allowOverlap="1" wp14:anchorId="0E4A330D" wp14:editId="4F952A94">
            <wp:simplePos x="0" y="0"/>
            <wp:positionH relativeFrom="margin">
              <wp:align>right</wp:align>
            </wp:positionH>
            <wp:positionV relativeFrom="paragraph">
              <wp:posOffset>8047355</wp:posOffset>
            </wp:positionV>
            <wp:extent cx="7277100" cy="2374900"/>
            <wp:effectExtent l="0" t="0" r="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H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D78">
        <w:rPr>
          <w:noProof/>
          <w:lang w:eastAsia="en-GB"/>
        </w:rPr>
        <w:drawing>
          <wp:anchor distT="0" distB="0" distL="114300" distR="114300" simplePos="0" relativeHeight="251640832" behindDoc="0" locked="0" layoutInCell="1" allowOverlap="1" wp14:anchorId="491E1457" wp14:editId="21FF2952">
            <wp:simplePos x="0" y="0"/>
            <wp:positionH relativeFrom="margin">
              <wp:align>right</wp:align>
            </wp:positionH>
            <wp:positionV relativeFrom="paragraph">
              <wp:posOffset>6586855</wp:posOffset>
            </wp:positionV>
            <wp:extent cx="3644265" cy="1442085"/>
            <wp:effectExtent l="0" t="0" r="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H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D78">
        <w:rPr>
          <w:noProof/>
          <w:lang w:eastAsia="en-GB"/>
        </w:rPr>
        <w:drawing>
          <wp:anchor distT="0" distB="0" distL="114300" distR="114300" simplePos="0" relativeHeight="251638784" behindDoc="0" locked="0" layoutInCell="1" allowOverlap="1" wp14:anchorId="5790556D" wp14:editId="572A177B">
            <wp:simplePos x="0" y="0"/>
            <wp:positionH relativeFrom="margin">
              <wp:align>left</wp:align>
            </wp:positionH>
            <wp:positionV relativeFrom="paragraph">
              <wp:posOffset>6586855</wp:posOffset>
            </wp:positionV>
            <wp:extent cx="3632200" cy="1442085"/>
            <wp:effectExtent l="0" t="0" r="635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H.jp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326" cy="14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D78" w:rsidRPr="00841D78">
        <w:rPr>
          <w:noProof/>
          <w:lang w:eastAsia="en-GB"/>
        </w:rPr>
        <w:drawing>
          <wp:anchor distT="0" distB="0" distL="114300" distR="114300" simplePos="0" relativeHeight="251637760" behindDoc="1" locked="0" layoutInCell="1" allowOverlap="1" wp14:anchorId="04D39E35" wp14:editId="45690689">
            <wp:simplePos x="0" y="0"/>
            <wp:positionH relativeFrom="margin">
              <wp:align>right</wp:align>
            </wp:positionH>
            <wp:positionV relativeFrom="paragraph">
              <wp:posOffset>3742055</wp:posOffset>
            </wp:positionV>
            <wp:extent cx="3632200" cy="2844800"/>
            <wp:effectExtent l="0" t="0" r="6350" b="0"/>
            <wp:wrapTight wrapText="bothSides">
              <wp:wrapPolygon edited="0">
                <wp:start x="0" y="0"/>
                <wp:lineTo x="0" y="21407"/>
                <wp:lineTo x="21524" y="21407"/>
                <wp:lineTo x="21524" y="0"/>
                <wp:lineTo x="0" y="0"/>
              </wp:wrapPolygon>
            </wp:wrapTight>
            <wp:docPr id="5" name="Picture 5" descr="http://seamlesspatternchecker.com/hash/seamless-pattern-samples/2/1/0/210-vector-graffiti-cartoon-bizarre-funky-characters-seamless-freak-texture-pattern-wallpaper-from-doodles-15821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amlesspatternchecker.com/hash/seamless-pattern-samples/2/1/0/210-vector-graffiti-cartoon-bizarre-funky-characters-seamless-freak-texture-pattern-wallpaper-from-doodles-158216159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D78" w:rsidRPr="00841D78">
        <w:rPr>
          <w:noProof/>
          <w:lang w:eastAsia="en-GB"/>
        </w:rPr>
        <w:drawing>
          <wp:anchor distT="0" distB="0" distL="114300" distR="114300" simplePos="0" relativeHeight="251635712" behindDoc="1" locked="0" layoutInCell="1" allowOverlap="1" wp14:anchorId="692C80D8" wp14:editId="6B57DED2">
            <wp:simplePos x="0" y="0"/>
            <wp:positionH relativeFrom="margin">
              <wp:align>left</wp:align>
            </wp:positionH>
            <wp:positionV relativeFrom="paragraph">
              <wp:posOffset>3742055</wp:posOffset>
            </wp:positionV>
            <wp:extent cx="3632200" cy="2832100"/>
            <wp:effectExtent l="0" t="0" r="6350" b="6350"/>
            <wp:wrapTight wrapText="bothSides">
              <wp:wrapPolygon edited="0">
                <wp:start x="0" y="0"/>
                <wp:lineTo x="0" y="21503"/>
                <wp:lineTo x="21524" y="21503"/>
                <wp:lineTo x="21524" y="0"/>
                <wp:lineTo x="0" y="0"/>
              </wp:wrapPolygon>
            </wp:wrapTight>
            <wp:docPr id="4" name="Picture 4" descr="http://seamlesspatternchecker.com/hash/seamless-pattern-samples/2/1/0/210-vector-graffiti-cartoon-bizarre-funky-characters-seamless-freak-texture-pattern-wallpaper-from-doodles-15821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amlesspatternchecker.com/hash/seamless-pattern-samples/2/1/0/210-vector-graffiti-cartoon-bizarre-funky-characters-seamless-freak-texture-pattern-wallpaper-from-doodles-158216159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D78" w:rsidRPr="006E0DBE">
        <w:rPr>
          <w:noProof/>
          <w:lang w:eastAsia="en-GB"/>
        </w:rPr>
        <w:drawing>
          <wp:anchor distT="0" distB="0" distL="114300" distR="114300" simplePos="0" relativeHeight="251633664" behindDoc="0" locked="0" layoutInCell="1" allowOverlap="1" wp14:anchorId="250BFDE6" wp14:editId="581831B3">
            <wp:simplePos x="0" y="0"/>
            <wp:positionH relativeFrom="margin">
              <wp:align>right</wp:align>
            </wp:positionH>
            <wp:positionV relativeFrom="paragraph">
              <wp:posOffset>1646555</wp:posOffset>
            </wp:positionV>
            <wp:extent cx="3657600" cy="2082800"/>
            <wp:effectExtent l="0" t="0" r="0" b="0"/>
            <wp:wrapSquare wrapText="bothSides"/>
            <wp:docPr id="2" name="Picture 2" descr="http://heart.mostpopularimages.org/hash/seamless-pattern-samples/8/5/5/855-vector-vector-seamless-pattern-with-skulls-and-bones-black-background-19775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art.mostpopularimages.org/hash/seamless-pattern-samples/8/5/5/855-vector-vector-seamless-pattern-with-skulls-and-bones-black-background-197758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D78" w:rsidRPr="006E0DBE">
        <w:rPr>
          <w:noProof/>
          <w:lang w:eastAsia="en-GB"/>
        </w:rPr>
        <w:drawing>
          <wp:anchor distT="0" distB="0" distL="114300" distR="114300" simplePos="0" relativeHeight="251634688" behindDoc="0" locked="0" layoutInCell="1" allowOverlap="1" wp14:anchorId="3337955E" wp14:editId="7669FBDB">
            <wp:simplePos x="0" y="0"/>
            <wp:positionH relativeFrom="margin">
              <wp:align>left</wp:align>
            </wp:positionH>
            <wp:positionV relativeFrom="paragraph">
              <wp:posOffset>1646555</wp:posOffset>
            </wp:positionV>
            <wp:extent cx="3632200" cy="2070100"/>
            <wp:effectExtent l="0" t="0" r="6350" b="6350"/>
            <wp:wrapSquare wrapText="bothSides"/>
            <wp:docPr id="3" name="Picture 3" descr="http://heart.mostpopularimages.org/hash/seamless-pattern-samples/8/5/5/855-vector-vector-seamless-pattern-with-skulls-and-bones-black-background-19775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art.mostpopularimages.org/hash/seamless-pattern-samples/8/5/5/855-vector-vector-seamless-pattern-with-skulls-and-bones-black-background-197758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22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7CC9" w:rsidSect="006E0DBE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  <w:font w:name="Proxy 1">
    <w:panose1 w:val="00000400000000000000"/>
    <w:charset w:val="00"/>
    <w:family w:val="auto"/>
    <w:pitch w:val="variable"/>
    <w:sig w:usb0="A0002AA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DBE"/>
    <w:rsid w:val="000B76DF"/>
    <w:rsid w:val="001B480C"/>
    <w:rsid w:val="002F4EED"/>
    <w:rsid w:val="00301BCB"/>
    <w:rsid w:val="0039584D"/>
    <w:rsid w:val="003E5E7A"/>
    <w:rsid w:val="006E0DBE"/>
    <w:rsid w:val="007B7014"/>
    <w:rsid w:val="007F2F58"/>
    <w:rsid w:val="00841D78"/>
    <w:rsid w:val="008B3D03"/>
    <w:rsid w:val="00962AA5"/>
    <w:rsid w:val="00A353A2"/>
    <w:rsid w:val="00A45367"/>
    <w:rsid w:val="00AB7CC9"/>
    <w:rsid w:val="00B002A1"/>
    <w:rsid w:val="00B23017"/>
    <w:rsid w:val="00C40B7D"/>
    <w:rsid w:val="00C447A7"/>
    <w:rsid w:val="00C773D8"/>
    <w:rsid w:val="00DE175A"/>
    <w:rsid w:val="00E1615E"/>
    <w:rsid w:val="00EC282F"/>
    <w:rsid w:val="00FB0C45"/>
    <w:rsid w:val="00FB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A446C5-B39D-485B-8D3F-1E1FD3AC2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21" Type="http://schemas.openxmlformats.org/officeDocument/2006/relationships/image" Target="media/image17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2.jpeg"/><Relationship Id="rId68" Type="http://schemas.openxmlformats.org/officeDocument/2006/relationships/image" Target="media/image56.jpeg"/><Relationship Id="rId7" Type="http://schemas.openxmlformats.org/officeDocument/2006/relationships/image" Target="media/image4.png"/><Relationship Id="rId71" Type="http://schemas.openxmlformats.org/officeDocument/2006/relationships/image" Target="media/image59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1.gif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4.gif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8.jpeg"/><Relationship Id="rId66" Type="http://schemas.openxmlformats.org/officeDocument/2006/relationships/image" Target="media/image54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200.jpeg"/><Relationship Id="rId36" Type="http://schemas.openxmlformats.org/officeDocument/2006/relationships/image" Target="media/image26.jpeg"/><Relationship Id="rId49" Type="http://schemas.openxmlformats.org/officeDocument/2006/relationships/image" Target="media/image40.png"/><Relationship Id="rId57" Type="http://schemas.openxmlformats.org/officeDocument/2006/relationships/image" Target="media/image45.jpeg"/><Relationship Id="rId61" Type="http://schemas.openxmlformats.org/officeDocument/2006/relationships/image" Target="media/image50.jpeg"/><Relationship Id="rId10" Type="http://schemas.openxmlformats.org/officeDocument/2006/relationships/image" Target="media/image7.png"/><Relationship Id="rId19" Type="http://schemas.openxmlformats.org/officeDocument/2006/relationships/image" Target="media/image13.jpeg"/><Relationship Id="rId31" Type="http://schemas.openxmlformats.org/officeDocument/2006/relationships/image" Target="media/image23.gif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80.jpeg"/><Relationship Id="rId65" Type="http://schemas.openxmlformats.org/officeDocument/2006/relationships/image" Target="media/image53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8.gif"/><Relationship Id="rId22" Type="http://schemas.openxmlformats.org/officeDocument/2006/relationships/image" Target="media/image18.jpeg"/><Relationship Id="rId27" Type="http://schemas.openxmlformats.org/officeDocument/2006/relationships/image" Target="media/image20.jpeg"/><Relationship Id="rId30" Type="http://schemas.openxmlformats.org/officeDocument/2006/relationships/image" Target="media/image22.gif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20.jpeg"/><Relationship Id="rId69" Type="http://schemas.openxmlformats.org/officeDocument/2006/relationships/image" Target="media/image57.jpeg"/><Relationship Id="rId8" Type="http://schemas.openxmlformats.org/officeDocument/2006/relationships/image" Target="media/image5.png"/><Relationship Id="rId51" Type="http://schemas.openxmlformats.org/officeDocument/2006/relationships/image" Target="media/image42.png"/><Relationship Id="rId72" Type="http://schemas.openxmlformats.org/officeDocument/2006/relationships/image" Target="media/image60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jpeg"/><Relationship Id="rId67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1.jpeg"/><Relationship Id="rId70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E6972C49</Template>
  <TotalTime>302</TotalTime>
  <Pages>6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rallchurch</dc:creator>
  <cp:keywords/>
  <dc:description/>
  <cp:lastModifiedBy>rallchurch</cp:lastModifiedBy>
  <cp:revision>12</cp:revision>
  <dcterms:created xsi:type="dcterms:W3CDTF">2014-11-06T09:18:00Z</dcterms:created>
  <dcterms:modified xsi:type="dcterms:W3CDTF">2017-06-22T11:58:00Z</dcterms:modified>
</cp:coreProperties>
</file>